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7346" w:rsidRDefault="00D14EFA" w:rsidP="00336F36">
      <w:pPr>
        <w:tabs>
          <w:tab w:val="left" w:pos="937"/>
          <w:tab w:val="left" w:pos="4765"/>
          <w:tab w:val="left" w:pos="10178"/>
          <w:tab w:val="left" w:pos="12743"/>
        </w:tabs>
        <w:ind w:left="720"/>
        <w:rPr>
          <w:rFonts w:asciiTheme="minorHAnsi" w:hAnsiTheme="minorHAnsi"/>
          <w:b/>
          <w:color w:val="FFFFFF" w:themeColor="background1"/>
          <w:sz w:val="36"/>
          <w:szCs w:val="36"/>
        </w:rPr>
      </w:pPr>
      <w:bookmarkStart w:id="0" w:name="_GoBack"/>
      <w:bookmarkEnd w:id="0"/>
      <w:r>
        <w:rPr>
          <w:rFonts w:asciiTheme="minorHAnsi" w:hAnsiTheme="minorHAnsi"/>
          <w:b/>
          <w:color w:val="FFFFFF" w:themeColor="background1"/>
          <w:sz w:val="36"/>
          <w:szCs w:val="36"/>
        </w:rPr>
        <w:tab/>
      </w:r>
    </w:p>
    <w:p w:rsidR="00F77346" w:rsidRDefault="00F77346" w:rsidP="00336F36">
      <w:pPr>
        <w:tabs>
          <w:tab w:val="left" w:pos="937"/>
          <w:tab w:val="left" w:pos="4765"/>
          <w:tab w:val="left" w:pos="10178"/>
          <w:tab w:val="left" w:pos="12743"/>
        </w:tabs>
        <w:ind w:left="720"/>
        <w:rPr>
          <w:rFonts w:asciiTheme="minorHAnsi" w:hAnsiTheme="minorHAnsi"/>
          <w:b/>
          <w:color w:val="FFFFFF" w:themeColor="background1"/>
          <w:sz w:val="16"/>
          <w:szCs w:val="16"/>
        </w:rPr>
      </w:pPr>
    </w:p>
    <w:p w:rsidR="00A377B3" w:rsidRPr="00D14EFA" w:rsidRDefault="00D14EFA" w:rsidP="00336F36">
      <w:pPr>
        <w:tabs>
          <w:tab w:val="left" w:pos="937"/>
          <w:tab w:val="left" w:pos="4765"/>
          <w:tab w:val="left" w:pos="10178"/>
          <w:tab w:val="left" w:pos="12743"/>
        </w:tabs>
        <w:ind w:left="720"/>
        <w:rPr>
          <w:rFonts w:asciiTheme="minorHAnsi" w:hAnsiTheme="minorHAnsi"/>
          <w:b/>
          <w:color w:val="FFFFFF" w:themeColor="background1"/>
          <w:sz w:val="36"/>
          <w:szCs w:val="36"/>
        </w:rPr>
      </w:pPr>
      <w:r>
        <w:rPr>
          <w:rFonts w:asciiTheme="minorHAnsi" w:hAnsiTheme="minorHAnsi"/>
          <w:b/>
          <w:color w:val="FFFFFF" w:themeColor="background1"/>
          <w:sz w:val="36"/>
          <w:szCs w:val="36"/>
        </w:rPr>
        <w:tab/>
      </w:r>
      <w:r>
        <w:rPr>
          <w:rFonts w:asciiTheme="minorHAnsi" w:hAnsiTheme="minorHAnsi"/>
          <w:b/>
          <w:color w:val="FFFFFF" w:themeColor="background1"/>
          <w:sz w:val="36"/>
          <w:szCs w:val="36"/>
        </w:rPr>
        <w:tab/>
      </w:r>
    </w:p>
    <w:tbl>
      <w:tblPr>
        <w:tblW w:w="15891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1820"/>
        <w:gridCol w:w="2010"/>
        <w:gridCol w:w="2010"/>
        <w:gridCol w:w="2010"/>
        <w:gridCol w:w="2010"/>
        <w:gridCol w:w="2010"/>
        <w:gridCol w:w="2010"/>
        <w:gridCol w:w="2011"/>
      </w:tblGrid>
      <w:tr w:rsidR="00D14EFA" w:rsidRPr="000363E9" w:rsidTr="00F77346">
        <w:trPr>
          <w:trHeight w:val="375"/>
        </w:trPr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14EFA" w:rsidRPr="000363E9" w:rsidRDefault="00D14EFA" w:rsidP="00894EE3">
            <w:pPr>
              <w:rPr>
                <w:rFonts w:ascii="Calibri" w:eastAsia="Times New Roman" w:hAnsi="Calibri" w:cs="Calibri"/>
                <w:color w:val="000000"/>
                <w:lang w:eastAsia="en-AU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 w:themeFill="text2" w:themeFillTint="99"/>
            <w:noWrap/>
            <w:vAlign w:val="center"/>
            <w:hideMark/>
          </w:tcPr>
          <w:p w:rsidR="00D14EFA" w:rsidRPr="00BC7591" w:rsidRDefault="00BC7591" w:rsidP="00894EE3">
            <w:pPr>
              <w:jc w:val="center"/>
              <w:rPr>
                <w:rFonts w:ascii="Calibri" w:eastAsia="Times New Roman" w:hAnsi="Calibri" w:cs="Calibri"/>
                <w:b/>
                <w:color w:val="FFFFFF" w:themeColor="background1"/>
                <w:lang w:eastAsia="en-AU"/>
              </w:rPr>
            </w:pPr>
            <w:r w:rsidRPr="00BC7591">
              <w:rPr>
                <w:rFonts w:ascii="Calibri" w:eastAsia="Times New Roman" w:hAnsi="Calibri" w:cs="Calibri"/>
                <w:b/>
                <w:color w:val="FFFFFF" w:themeColor="background1"/>
                <w:lang w:eastAsia="en-AU"/>
              </w:rPr>
              <w:t>MONDAY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548DD4" w:themeFill="text2" w:themeFillTint="99"/>
            <w:noWrap/>
            <w:vAlign w:val="center"/>
            <w:hideMark/>
          </w:tcPr>
          <w:p w:rsidR="00D14EFA" w:rsidRPr="00BC7591" w:rsidRDefault="00BC7591" w:rsidP="00894EE3">
            <w:pPr>
              <w:jc w:val="center"/>
              <w:rPr>
                <w:rFonts w:ascii="Calibri" w:eastAsia="Times New Roman" w:hAnsi="Calibri" w:cs="Calibri"/>
                <w:b/>
                <w:color w:val="FFFFFF" w:themeColor="background1"/>
                <w:lang w:eastAsia="en-AU"/>
              </w:rPr>
            </w:pPr>
            <w:r w:rsidRPr="00BC7591">
              <w:rPr>
                <w:rFonts w:ascii="Calibri" w:eastAsia="Times New Roman" w:hAnsi="Calibri" w:cs="Calibri"/>
                <w:b/>
                <w:color w:val="FFFFFF" w:themeColor="background1"/>
                <w:lang w:eastAsia="en-AU"/>
              </w:rPr>
              <w:t>TUESDAY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548DD4" w:themeFill="text2" w:themeFillTint="99"/>
            <w:noWrap/>
            <w:vAlign w:val="center"/>
            <w:hideMark/>
          </w:tcPr>
          <w:p w:rsidR="00D14EFA" w:rsidRPr="00BC7591" w:rsidRDefault="00BC7591" w:rsidP="00894EE3">
            <w:pPr>
              <w:jc w:val="center"/>
              <w:rPr>
                <w:rFonts w:ascii="Calibri" w:eastAsia="Times New Roman" w:hAnsi="Calibri" w:cs="Calibri"/>
                <w:b/>
                <w:color w:val="FFFFFF" w:themeColor="background1"/>
                <w:lang w:eastAsia="en-AU"/>
              </w:rPr>
            </w:pPr>
            <w:r w:rsidRPr="00BC7591">
              <w:rPr>
                <w:rFonts w:ascii="Calibri" w:eastAsia="Times New Roman" w:hAnsi="Calibri" w:cs="Calibri"/>
                <w:b/>
                <w:color w:val="FFFFFF" w:themeColor="background1"/>
                <w:lang w:eastAsia="en-AU"/>
              </w:rPr>
              <w:t>WEDNESDAY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548DD4" w:themeFill="text2" w:themeFillTint="99"/>
            <w:noWrap/>
            <w:vAlign w:val="center"/>
            <w:hideMark/>
          </w:tcPr>
          <w:p w:rsidR="00D14EFA" w:rsidRPr="00BC7591" w:rsidRDefault="00BC7591" w:rsidP="00894EE3">
            <w:pPr>
              <w:jc w:val="center"/>
              <w:rPr>
                <w:rFonts w:ascii="Calibri" w:eastAsia="Times New Roman" w:hAnsi="Calibri" w:cs="Calibri"/>
                <w:b/>
                <w:color w:val="FFFFFF" w:themeColor="background1"/>
                <w:lang w:eastAsia="en-AU"/>
              </w:rPr>
            </w:pPr>
            <w:r w:rsidRPr="00BC7591">
              <w:rPr>
                <w:rFonts w:ascii="Calibri" w:eastAsia="Times New Roman" w:hAnsi="Calibri" w:cs="Calibri"/>
                <w:b/>
                <w:color w:val="FFFFFF" w:themeColor="background1"/>
                <w:lang w:eastAsia="en-AU"/>
              </w:rPr>
              <w:t>THURSDAY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548DD4" w:themeFill="text2" w:themeFillTint="99"/>
            <w:noWrap/>
            <w:vAlign w:val="center"/>
            <w:hideMark/>
          </w:tcPr>
          <w:p w:rsidR="00D14EFA" w:rsidRPr="00BC7591" w:rsidRDefault="00BC7591" w:rsidP="00894EE3">
            <w:pPr>
              <w:jc w:val="center"/>
              <w:rPr>
                <w:rFonts w:ascii="Calibri" w:eastAsia="Times New Roman" w:hAnsi="Calibri" w:cs="Calibri"/>
                <w:b/>
                <w:color w:val="FFFFFF" w:themeColor="background1"/>
                <w:lang w:eastAsia="en-AU"/>
              </w:rPr>
            </w:pPr>
            <w:r w:rsidRPr="00BC7591">
              <w:rPr>
                <w:rFonts w:ascii="Calibri" w:eastAsia="Times New Roman" w:hAnsi="Calibri" w:cs="Calibri"/>
                <w:b/>
                <w:color w:val="FFFFFF" w:themeColor="background1"/>
                <w:lang w:eastAsia="en-AU"/>
              </w:rPr>
              <w:t>FRIDAY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548DD4" w:themeFill="text2" w:themeFillTint="99"/>
            <w:noWrap/>
            <w:vAlign w:val="center"/>
            <w:hideMark/>
          </w:tcPr>
          <w:p w:rsidR="00D14EFA" w:rsidRPr="00BC7591" w:rsidRDefault="00BC7591" w:rsidP="00894EE3">
            <w:pPr>
              <w:jc w:val="center"/>
              <w:rPr>
                <w:rFonts w:ascii="Calibri" w:eastAsia="Times New Roman" w:hAnsi="Calibri" w:cs="Calibri"/>
                <w:b/>
                <w:color w:val="FFFFFF" w:themeColor="background1"/>
                <w:lang w:eastAsia="en-AU"/>
              </w:rPr>
            </w:pPr>
            <w:r w:rsidRPr="00BC7591">
              <w:rPr>
                <w:rFonts w:ascii="Calibri" w:eastAsia="Times New Roman" w:hAnsi="Calibri" w:cs="Calibri"/>
                <w:b/>
                <w:color w:val="FFFFFF" w:themeColor="background1"/>
                <w:lang w:eastAsia="en-AU"/>
              </w:rPr>
              <w:t>SATURDAY</w:t>
            </w:r>
          </w:p>
        </w:tc>
        <w:tc>
          <w:tcPr>
            <w:tcW w:w="20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548DD4" w:themeFill="text2" w:themeFillTint="99"/>
            <w:noWrap/>
            <w:vAlign w:val="center"/>
            <w:hideMark/>
          </w:tcPr>
          <w:p w:rsidR="00D14EFA" w:rsidRPr="00BC7591" w:rsidRDefault="00BC7591" w:rsidP="00894EE3">
            <w:pPr>
              <w:jc w:val="center"/>
              <w:rPr>
                <w:rFonts w:ascii="Calibri" w:eastAsia="Times New Roman" w:hAnsi="Calibri" w:cs="Calibri"/>
                <w:b/>
                <w:color w:val="FFFFFF" w:themeColor="background1"/>
                <w:lang w:eastAsia="en-AU"/>
              </w:rPr>
            </w:pPr>
            <w:r w:rsidRPr="00BC7591">
              <w:rPr>
                <w:rFonts w:ascii="Calibri" w:eastAsia="Times New Roman" w:hAnsi="Calibri" w:cs="Calibri"/>
                <w:b/>
                <w:color w:val="FFFFFF" w:themeColor="background1"/>
                <w:lang w:eastAsia="en-AU"/>
              </w:rPr>
              <w:t>SUNDAY</w:t>
            </w:r>
          </w:p>
        </w:tc>
      </w:tr>
      <w:tr w:rsidR="00D14EFA" w:rsidRPr="000363E9" w:rsidTr="00F77346">
        <w:trPr>
          <w:trHeight w:val="680"/>
        </w:trPr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 w:themeFill="text2" w:themeFillTint="99"/>
            <w:noWrap/>
            <w:vAlign w:val="center"/>
            <w:hideMark/>
          </w:tcPr>
          <w:p w:rsidR="00D14EFA" w:rsidRPr="00BC7591" w:rsidRDefault="00D14EFA" w:rsidP="00894EE3">
            <w:pPr>
              <w:rPr>
                <w:rFonts w:ascii="Calibri" w:eastAsia="Times New Roman" w:hAnsi="Calibri" w:cs="Calibri"/>
                <w:b/>
                <w:color w:val="FFFFFF" w:themeColor="background1"/>
                <w:lang w:eastAsia="en-AU"/>
              </w:rPr>
            </w:pPr>
            <w:r w:rsidRPr="00BC7591">
              <w:rPr>
                <w:rFonts w:ascii="Calibri" w:eastAsia="Times New Roman" w:hAnsi="Calibri" w:cs="Calibri"/>
                <w:b/>
                <w:color w:val="FFFFFF" w:themeColor="background1"/>
                <w:lang w:eastAsia="en-AU"/>
              </w:rPr>
              <w:t>9</w:t>
            </w:r>
            <w:r w:rsidR="00701465" w:rsidRPr="00BC7591">
              <w:rPr>
                <w:rFonts w:ascii="Calibri" w:eastAsia="Times New Roman" w:hAnsi="Calibri" w:cs="Calibri"/>
                <w:b/>
                <w:color w:val="FFFFFF" w:themeColor="background1"/>
                <w:lang w:eastAsia="en-AU"/>
              </w:rPr>
              <w:t xml:space="preserve"> </w:t>
            </w:r>
            <w:r w:rsidRPr="00BC7591">
              <w:rPr>
                <w:rFonts w:ascii="Calibri" w:eastAsia="Times New Roman" w:hAnsi="Calibri" w:cs="Calibri"/>
                <w:b/>
                <w:color w:val="FFFFFF" w:themeColor="background1"/>
                <w:lang w:eastAsia="en-AU"/>
              </w:rPr>
              <w:t>am-10</w:t>
            </w:r>
            <w:r w:rsidR="00701465" w:rsidRPr="00BC7591">
              <w:rPr>
                <w:rFonts w:ascii="Calibri" w:eastAsia="Times New Roman" w:hAnsi="Calibri" w:cs="Calibri"/>
                <w:b/>
                <w:color w:val="FFFFFF" w:themeColor="background1"/>
                <w:lang w:eastAsia="en-AU"/>
              </w:rPr>
              <w:t xml:space="preserve"> </w:t>
            </w:r>
            <w:r w:rsidRPr="00BC7591">
              <w:rPr>
                <w:rFonts w:ascii="Calibri" w:eastAsia="Times New Roman" w:hAnsi="Calibri" w:cs="Calibri"/>
                <w:b/>
                <w:color w:val="FFFFFF" w:themeColor="background1"/>
                <w:lang w:eastAsia="en-AU"/>
              </w:rPr>
              <w:t>am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D14EFA" w:rsidRPr="000363E9" w:rsidRDefault="00D14EFA" w:rsidP="00894EE3">
            <w:pPr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D14EFA" w:rsidRPr="000363E9" w:rsidRDefault="00D14EFA" w:rsidP="00894EE3">
            <w:pPr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D14EFA" w:rsidRPr="000363E9" w:rsidRDefault="00D14EFA" w:rsidP="00894EE3">
            <w:pPr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D14EFA" w:rsidRPr="000363E9" w:rsidRDefault="00D14EFA" w:rsidP="00894EE3">
            <w:pPr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D14EFA" w:rsidRPr="000363E9" w:rsidRDefault="00D14EFA" w:rsidP="00894EE3">
            <w:pPr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D14EFA" w:rsidRPr="000363E9" w:rsidRDefault="00D14EFA" w:rsidP="00894EE3">
            <w:pPr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</w:p>
        </w:tc>
        <w:tc>
          <w:tcPr>
            <w:tcW w:w="2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D14EFA" w:rsidRPr="000363E9" w:rsidRDefault="00D14EFA" w:rsidP="00894EE3">
            <w:pPr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</w:p>
        </w:tc>
      </w:tr>
      <w:tr w:rsidR="00D14EFA" w:rsidRPr="000363E9" w:rsidTr="00B614FB">
        <w:trPr>
          <w:trHeight w:val="680"/>
        </w:trPr>
        <w:tc>
          <w:tcPr>
            <w:tcW w:w="1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 w:themeFill="text2" w:themeFillTint="99"/>
            <w:noWrap/>
            <w:vAlign w:val="center"/>
            <w:hideMark/>
          </w:tcPr>
          <w:p w:rsidR="00D14EFA" w:rsidRPr="00BC7591" w:rsidRDefault="00D14EFA" w:rsidP="00894EE3">
            <w:pPr>
              <w:rPr>
                <w:rFonts w:ascii="Calibri" w:eastAsia="Times New Roman" w:hAnsi="Calibri" w:cs="Calibri"/>
                <w:b/>
                <w:color w:val="FFFFFF" w:themeColor="background1"/>
                <w:lang w:eastAsia="en-AU"/>
              </w:rPr>
            </w:pPr>
            <w:r w:rsidRPr="00BC7591">
              <w:rPr>
                <w:rFonts w:ascii="Calibri" w:eastAsia="Times New Roman" w:hAnsi="Calibri" w:cs="Calibri"/>
                <w:b/>
                <w:color w:val="FFFFFF" w:themeColor="background1"/>
                <w:lang w:eastAsia="en-AU"/>
              </w:rPr>
              <w:t>10</w:t>
            </w:r>
            <w:r w:rsidR="00701465" w:rsidRPr="00BC7591">
              <w:rPr>
                <w:rFonts w:ascii="Calibri" w:eastAsia="Times New Roman" w:hAnsi="Calibri" w:cs="Calibri"/>
                <w:b/>
                <w:color w:val="FFFFFF" w:themeColor="background1"/>
                <w:lang w:eastAsia="en-AU"/>
              </w:rPr>
              <w:t xml:space="preserve"> </w:t>
            </w:r>
            <w:r w:rsidRPr="00BC7591">
              <w:rPr>
                <w:rFonts w:ascii="Calibri" w:eastAsia="Times New Roman" w:hAnsi="Calibri" w:cs="Calibri"/>
                <w:b/>
                <w:color w:val="FFFFFF" w:themeColor="background1"/>
                <w:lang w:eastAsia="en-AU"/>
              </w:rPr>
              <w:t>am-11</w:t>
            </w:r>
            <w:r w:rsidR="00701465" w:rsidRPr="00BC7591">
              <w:rPr>
                <w:rFonts w:ascii="Calibri" w:eastAsia="Times New Roman" w:hAnsi="Calibri" w:cs="Calibri"/>
                <w:b/>
                <w:color w:val="FFFFFF" w:themeColor="background1"/>
                <w:lang w:eastAsia="en-AU"/>
              </w:rPr>
              <w:t xml:space="preserve"> </w:t>
            </w:r>
            <w:r w:rsidRPr="00BC7591">
              <w:rPr>
                <w:rFonts w:ascii="Calibri" w:eastAsia="Times New Roman" w:hAnsi="Calibri" w:cs="Calibri"/>
                <w:b/>
                <w:color w:val="FFFFFF" w:themeColor="background1"/>
                <w:lang w:eastAsia="en-AU"/>
              </w:rPr>
              <w:t>am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D14EFA" w:rsidRPr="000363E9" w:rsidRDefault="00D14EFA" w:rsidP="00894EE3">
            <w:pPr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D14EFA" w:rsidRPr="000363E9" w:rsidRDefault="00D14EFA" w:rsidP="00894EE3">
            <w:pPr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D14EFA" w:rsidRPr="000363E9" w:rsidRDefault="00D14EFA" w:rsidP="00894EE3">
            <w:pPr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D14EFA" w:rsidRPr="000363E9" w:rsidRDefault="00D14EFA" w:rsidP="00894EE3">
            <w:pPr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D14EFA" w:rsidRPr="000363E9" w:rsidRDefault="00D14EFA" w:rsidP="00894EE3">
            <w:pPr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D14EFA" w:rsidRPr="000363E9" w:rsidRDefault="00D14EFA" w:rsidP="00894EE3">
            <w:pPr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</w:p>
        </w:tc>
        <w:tc>
          <w:tcPr>
            <w:tcW w:w="2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D14EFA" w:rsidRPr="000363E9" w:rsidRDefault="00D14EFA" w:rsidP="00894EE3">
            <w:pPr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</w:p>
        </w:tc>
      </w:tr>
      <w:tr w:rsidR="00D14EFA" w:rsidRPr="000363E9" w:rsidTr="00B614FB">
        <w:trPr>
          <w:trHeight w:val="680"/>
        </w:trPr>
        <w:tc>
          <w:tcPr>
            <w:tcW w:w="1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 w:themeFill="text2" w:themeFillTint="99"/>
            <w:noWrap/>
            <w:vAlign w:val="center"/>
            <w:hideMark/>
          </w:tcPr>
          <w:p w:rsidR="00D14EFA" w:rsidRPr="00BC7591" w:rsidRDefault="00D14EFA" w:rsidP="00894EE3">
            <w:pPr>
              <w:rPr>
                <w:rFonts w:ascii="Calibri" w:eastAsia="Times New Roman" w:hAnsi="Calibri" w:cs="Calibri"/>
                <w:b/>
                <w:color w:val="FFFFFF" w:themeColor="background1"/>
                <w:lang w:eastAsia="en-AU"/>
              </w:rPr>
            </w:pPr>
            <w:r w:rsidRPr="00BC7591">
              <w:rPr>
                <w:rFonts w:ascii="Calibri" w:eastAsia="Times New Roman" w:hAnsi="Calibri" w:cs="Calibri"/>
                <w:b/>
                <w:color w:val="FFFFFF" w:themeColor="background1"/>
                <w:lang w:eastAsia="en-AU"/>
              </w:rPr>
              <w:t>11</w:t>
            </w:r>
            <w:r w:rsidR="00701465" w:rsidRPr="00BC7591">
              <w:rPr>
                <w:rFonts w:ascii="Calibri" w:eastAsia="Times New Roman" w:hAnsi="Calibri" w:cs="Calibri"/>
                <w:b/>
                <w:color w:val="FFFFFF" w:themeColor="background1"/>
                <w:lang w:eastAsia="en-AU"/>
              </w:rPr>
              <w:t xml:space="preserve"> </w:t>
            </w:r>
            <w:r w:rsidRPr="00BC7591">
              <w:rPr>
                <w:rFonts w:ascii="Calibri" w:eastAsia="Times New Roman" w:hAnsi="Calibri" w:cs="Calibri"/>
                <w:b/>
                <w:color w:val="FFFFFF" w:themeColor="background1"/>
                <w:lang w:eastAsia="en-AU"/>
              </w:rPr>
              <w:t>am-12</w:t>
            </w:r>
            <w:r w:rsidR="00701465" w:rsidRPr="00BC7591">
              <w:rPr>
                <w:rFonts w:ascii="Calibri" w:eastAsia="Times New Roman" w:hAnsi="Calibri" w:cs="Calibri"/>
                <w:b/>
                <w:color w:val="FFFFFF" w:themeColor="background1"/>
                <w:lang w:eastAsia="en-AU"/>
              </w:rPr>
              <w:t xml:space="preserve"> </w:t>
            </w:r>
            <w:r w:rsidRPr="00BC7591">
              <w:rPr>
                <w:rFonts w:ascii="Calibri" w:eastAsia="Times New Roman" w:hAnsi="Calibri" w:cs="Calibri"/>
                <w:b/>
                <w:color w:val="FFFFFF" w:themeColor="background1"/>
                <w:lang w:eastAsia="en-AU"/>
              </w:rPr>
              <w:t>pm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D14EFA" w:rsidRPr="000363E9" w:rsidRDefault="00D14EFA" w:rsidP="00894EE3">
            <w:pPr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D14EFA" w:rsidRPr="000363E9" w:rsidRDefault="00D14EFA" w:rsidP="00894EE3">
            <w:pPr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D14EFA" w:rsidRPr="000363E9" w:rsidRDefault="00D14EFA" w:rsidP="00894EE3">
            <w:pPr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D14EFA" w:rsidRPr="000363E9" w:rsidRDefault="00D14EFA" w:rsidP="00894EE3">
            <w:pPr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D14EFA" w:rsidRPr="000363E9" w:rsidRDefault="00D14EFA" w:rsidP="00894EE3">
            <w:pPr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D14EFA" w:rsidRPr="000363E9" w:rsidRDefault="00D14EFA" w:rsidP="00894EE3">
            <w:pPr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</w:p>
        </w:tc>
        <w:tc>
          <w:tcPr>
            <w:tcW w:w="2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D14EFA" w:rsidRPr="000363E9" w:rsidRDefault="00D14EFA" w:rsidP="00894EE3">
            <w:pPr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</w:p>
        </w:tc>
      </w:tr>
      <w:tr w:rsidR="00D14EFA" w:rsidRPr="000363E9" w:rsidTr="00B614FB">
        <w:trPr>
          <w:trHeight w:val="680"/>
        </w:trPr>
        <w:tc>
          <w:tcPr>
            <w:tcW w:w="1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 w:themeFill="text2" w:themeFillTint="99"/>
            <w:noWrap/>
            <w:vAlign w:val="center"/>
            <w:hideMark/>
          </w:tcPr>
          <w:p w:rsidR="00D14EFA" w:rsidRPr="00BC7591" w:rsidRDefault="00D14EFA" w:rsidP="00894EE3">
            <w:pPr>
              <w:rPr>
                <w:rFonts w:ascii="Calibri" w:eastAsia="Times New Roman" w:hAnsi="Calibri" w:cs="Calibri"/>
                <w:b/>
                <w:color w:val="FFFFFF" w:themeColor="background1"/>
                <w:lang w:eastAsia="en-AU"/>
              </w:rPr>
            </w:pPr>
            <w:r w:rsidRPr="00BC7591">
              <w:rPr>
                <w:rFonts w:ascii="Calibri" w:eastAsia="Times New Roman" w:hAnsi="Calibri" w:cs="Calibri"/>
                <w:b/>
                <w:color w:val="FFFFFF" w:themeColor="background1"/>
                <w:lang w:eastAsia="en-AU"/>
              </w:rPr>
              <w:t>12</w:t>
            </w:r>
            <w:r w:rsidR="00701465" w:rsidRPr="00BC7591">
              <w:rPr>
                <w:rFonts w:ascii="Calibri" w:eastAsia="Times New Roman" w:hAnsi="Calibri" w:cs="Calibri"/>
                <w:b/>
                <w:color w:val="FFFFFF" w:themeColor="background1"/>
                <w:lang w:eastAsia="en-AU"/>
              </w:rPr>
              <w:t xml:space="preserve"> </w:t>
            </w:r>
            <w:r w:rsidRPr="00BC7591">
              <w:rPr>
                <w:rFonts w:ascii="Calibri" w:eastAsia="Times New Roman" w:hAnsi="Calibri" w:cs="Calibri"/>
                <w:b/>
                <w:color w:val="FFFFFF" w:themeColor="background1"/>
                <w:lang w:eastAsia="en-AU"/>
              </w:rPr>
              <w:t>pm-1</w:t>
            </w:r>
            <w:r w:rsidR="00701465" w:rsidRPr="00BC7591">
              <w:rPr>
                <w:rFonts w:ascii="Calibri" w:eastAsia="Times New Roman" w:hAnsi="Calibri" w:cs="Calibri"/>
                <w:b/>
                <w:color w:val="FFFFFF" w:themeColor="background1"/>
                <w:lang w:eastAsia="en-AU"/>
              </w:rPr>
              <w:t xml:space="preserve"> </w:t>
            </w:r>
            <w:r w:rsidRPr="00BC7591">
              <w:rPr>
                <w:rFonts w:ascii="Calibri" w:eastAsia="Times New Roman" w:hAnsi="Calibri" w:cs="Calibri"/>
                <w:b/>
                <w:color w:val="FFFFFF" w:themeColor="background1"/>
                <w:lang w:eastAsia="en-AU"/>
              </w:rPr>
              <w:t>pm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D14EFA" w:rsidRPr="000363E9" w:rsidRDefault="00D14EFA" w:rsidP="00894EE3">
            <w:pPr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D14EFA" w:rsidRPr="000363E9" w:rsidRDefault="00D14EFA" w:rsidP="00894EE3">
            <w:pPr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D14EFA" w:rsidRPr="000363E9" w:rsidRDefault="00D14EFA" w:rsidP="00894EE3">
            <w:pPr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D14EFA" w:rsidRPr="000363E9" w:rsidRDefault="00D14EFA" w:rsidP="00894EE3">
            <w:pPr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D14EFA" w:rsidRPr="000363E9" w:rsidRDefault="00D14EFA" w:rsidP="00894EE3">
            <w:pPr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D14EFA" w:rsidRPr="000363E9" w:rsidRDefault="00D14EFA" w:rsidP="00894EE3">
            <w:pPr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</w:p>
        </w:tc>
        <w:tc>
          <w:tcPr>
            <w:tcW w:w="2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D14EFA" w:rsidRPr="000363E9" w:rsidRDefault="00D14EFA" w:rsidP="00894EE3">
            <w:pPr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</w:p>
        </w:tc>
      </w:tr>
      <w:tr w:rsidR="00D14EFA" w:rsidRPr="000363E9" w:rsidTr="00B614FB">
        <w:trPr>
          <w:trHeight w:val="680"/>
        </w:trPr>
        <w:tc>
          <w:tcPr>
            <w:tcW w:w="1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 w:themeFill="text2" w:themeFillTint="99"/>
            <w:noWrap/>
            <w:vAlign w:val="center"/>
            <w:hideMark/>
          </w:tcPr>
          <w:p w:rsidR="00D14EFA" w:rsidRPr="00BC7591" w:rsidRDefault="00D14EFA" w:rsidP="00894EE3">
            <w:pPr>
              <w:rPr>
                <w:rFonts w:ascii="Calibri" w:eastAsia="Times New Roman" w:hAnsi="Calibri" w:cs="Calibri"/>
                <w:b/>
                <w:color w:val="FFFFFF" w:themeColor="background1"/>
                <w:lang w:eastAsia="en-AU"/>
              </w:rPr>
            </w:pPr>
            <w:r w:rsidRPr="00BC7591">
              <w:rPr>
                <w:rFonts w:ascii="Calibri" w:eastAsia="Times New Roman" w:hAnsi="Calibri" w:cs="Calibri"/>
                <w:b/>
                <w:color w:val="FFFFFF" w:themeColor="background1"/>
                <w:lang w:eastAsia="en-AU"/>
              </w:rPr>
              <w:t>1</w:t>
            </w:r>
            <w:r w:rsidR="00701465" w:rsidRPr="00BC7591">
              <w:rPr>
                <w:rFonts w:ascii="Calibri" w:eastAsia="Times New Roman" w:hAnsi="Calibri" w:cs="Calibri"/>
                <w:b/>
                <w:color w:val="FFFFFF" w:themeColor="background1"/>
                <w:lang w:eastAsia="en-AU"/>
              </w:rPr>
              <w:t xml:space="preserve"> </w:t>
            </w:r>
            <w:r w:rsidRPr="00BC7591">
              <w:rPr>
                <w:rFonts w:ascii="Calibri" w:eastAsia="Times New Roman" w:hAnsi="Calibri" w:cs="Calibri"/>
                <w:b/>
                <w:color w:val="FFFFFF" w:themeColor="background1"/>
                <w:lang w:eastAsia="en-AU"/>
              </w:rPr>
              <w:t>pm-2</w:t>
            </w:r>
            <w:r w:rsidR="00701465" w:rsidRPr="00BC7591">
              <w:rPr>
                <w:rFonts w:ascii="Calibri" w:eastAsia="Times New Roman" w:hAnsi="Calibri" w:cs="Calibri"/>
                <w:b/>
                <w:color w:val="FFFFFF" w:themeColor="background1"/>
                <w:lang w:eastAsia="en-AU"/>
              </w:rPr>
              <w:t xml:space="preserve"> </w:t>
            </w:r>
            <w:r w:rsidRPr="00BC7591">
              <w:rPr>
                <w:rFonts w:ascii="Calibri" w:eastAsia="Times New Roman" w:hAnsi="Calibri" w:cs="Calibri"/>
                <w:b/>
                <w:color w:val="FFFFFF" w:themeColor="background1"/>
                <w:lang w:eastAsia="en-AU"/>
              </w:rPr>
              <w:t>pm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D14EFA" w:rsidRPr="000363E9" w:rsidRDefault="00D14EFA" w:rsidP="00894EE3">
            <w:pPr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D14EFA" w:rsidRPr="000363E9" w:rsidRDefault="00D14EFA" w:rsidP="00894EE3">
            <w:pPr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D14EFA" w:rsidRPr="000363E9" w:rsidRDefault="00D14EFA" w:rsidP="00894EE3">
            <w:pPr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D14EFA" w:rsidRPr="000363E9" w:rsidRDefault="00D14EFA" w:rsidP="00894EE3">
            <w:pPr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D14EFA" w:rsidRPr="000363E9" w:rsidRDefault="00D14EFA" w:rsidP="00894EE3">
            <w:pPr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D14EFA" w:rsidRPr="000363E9" w:rsidRDefault="00D14EFA" w:rsidP="00894EE3">
            <w:pPr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</w:p>
        </w:tc>
        <w:tc>
          <w:tcPr>
            <w:tcW w:w="2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D14EFA" w:rsidRPr="000363E9" w:rsidRDefault="00D14EFA" w:rsidP="00894EE3">
            <w:pPr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</w:p>
        </w:tc>
      </w:tr>
      <w:tr w:rsidR="00D14EFA" w:rsidRPr="000363E9" w:rsidTr="00B614FB">
        <w:trPr>
          <w:trHeight w:val="680"/>
        </w:trPr>
        <w:tc>
          <w:tcPr>
            <w:tcW w:w="1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 w:themeFill="text2" w:themeFillTint="99"/>
            <w:noWrap/>
            <w:vAlign w:val="center"/>
            <w:hideMark/>
          </w:tcPr>
          <w:p w:rsidR="00D14EFA" w:rsidRPr="00BC7591" w:rsidRDefault="00D14EFA" w:rsidP="00894EE3">
            <w:pPr>
              <w:rPr>
                <w:rFonts w:ascii="Calibri" w:eastAsia="Times New Roman" w:hAnsi="Calibri" w:cs="Calibri"/>
                <w:b/>
                <w:color w:val="FFFFFF" w:themeColor="background1"/>
                <w:lang w:eastAsia="en-AU"/>
              </w:rPr>
            </w:pPr>
            <w:r w:rsidRPr="00BC7591">
              <w:rPr>
                <w:rFonts w:ascii="Calibri" w:eastAsia="Times New Roman" w:hAnsi="Calibri" w:cs="Calibri"/>
                <w:b/>
                <w:color w:val="FFFFFF" w:themeColor="background1"/>
                <w:lang w:eastAsia="en-AU"/>
              </w:rPr>
              <w:t>2</w:t>
            </w:r>
            <w:r w:rsidR="00701465" w:rsidRPr="00BC7591">
              <w:rPr>
                <w:rFonts w:ascii="Calibri" w:eastAsia="Times New Roman" w:hAnsi="Calibri" w:cs="Calibri"/>
                <w:b/>
                <w:color w:val="FFFFFF" w:themeColor="background1"/>
                <w:lang w:eastAsia="en-AU"/>
              </w:rPr>
              <w:t xml:space="preserve"> </w:t>
            </w:r>
            <w:r w:rsidRPr="00BC7591">
              <w:rPr>
                <w:rFonts w:ascii="Calibri" w:eastAsia="Times New Roman" w:hAnsi="Calibri" w:cs="Calibri"/>
                <w:b/>
                <w:color w:val="FFFFFF" w:themeColor="background1"/>
                <w:lang w:eastAsia="en-AU"/>
              </w:rPr>
              <w:t>pm-3</w:t>
            </w:r>
            <w:r w:rsidR="00701465" w:rsidRPr="00BC7591">
              <w:rPr>
                <w:rFonts w:ascii="Calibri" w:eastAsia="Times New Roman" w:hAnsi="Calibri" w:cs="Calibri"/>
                <w:b/>
                <w:color w:val="FFFFFF" w:themeColor="background1"/>
                <w:lang w:eastAsia="en-AU"/>
              </w:rPr>
              <w:t xml:space="preserve"> </w:t>
            </w:r>
            <w:r w:rsidRPr="00BC7591">
              <w:rPr>
                <w:rFonts w:ascii="Calibri" w:eastAsia="Times New Roman" w:hAnsi="Calibri" w:cs="Calibri"/>
                <w:b/>
                <w:color w:val="FFFFFF" w:themeColor="background1"/>
                <w:lang w:eastAsia="en-AU"/>
              </w:rPr>
              <w:t>pm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D14EFA" w:rsidRPr="000363E9" w:rsidRDefault="00D14EFA" w:rsidP="00894EE3">
            <w:pPr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D14EFA" w:rsidRPr="000363E9" w:rsidRDefault="00D14EFA" w:rsidP="00894EE3">
            <w:pPr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D14EFA" w:rsidRPr="000363E9" w:rsidRDefault="00D14EFA" w:rsidP="00894EE3">
            <w:pPr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D14EFA" w:rsidRPr="000363E9" w:rsidRDefault="00D14EFA" w:rsidP="00894EE3">
            <w:pPr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D14EFA" w:rsidRPr="000363E9" w:rsidRDefault="00D14EFA" w:rsidP="00894EE3">
            <w:pPr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D14EFA" w:rsidRPr="000363E9" w:rsidRDefault="00D14EFA" w:rsidP="00894EE3">
            <w:pPr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</w:p>
        </w:tc>
        <w:tc>
          <w:tcPr>
            <w:tcW w:w="2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D14EFA" w:rsidRPr="000363E9" w:rsidRDefault="00D14EFA" w:rsidP="00894EE3">
            <w:pPr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</w:p>
        </w:tc>
      </w:tr>
      <w:tr w:rsidR="00D14EFA" w:rsidRPr="000363E9" w:rsidTr="00B614FB">
        <w:trPr>
          <w:trHeight w:val="680"/>
        </w:trPr>
        <w:tc>
          <w:tcPr>
            <w:tcW w:w="1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 w:themeFill="text2" w:themeFillTint="99"/>
            <w:noWrap/>
            <w:vAlign w:val="center"/>
            <w:hideMark/>
          </w:tcPr>
          <w:p w:rsidR="00D14EFA" w:rsidRPr="00BC7591" w:rsidRDefault="00D14EFA" w:rsidP="00894EE3">
            <w:pPr>
              <w:rPr>
                <w:rFonts w:ascii="Calibri" w:eastAsia="Times New Roman" w:hAnsi="Calibri" w:cs="Calibri"/>
                <w:b/>
                <w:color w:val="FFFFFF" w:themeColor="background1"/>
                <w:lang w:eastAsia="en-AU"/>
              </w:rPr>
            </w:pPr>
            <w:r w:rsidRPr="00BC7591">
              <w:rPr>
                <w:rFonts w:ascii="Calibri" w:eastAsia="Times New Roman" w:hAnsi="Calibri" w:cs="Calibri"/>
                <w:b/>
                <w:color w:val="FFFFFF" w:themeColor="background1"/>
                <w:lang w:eastAsia="en-AU"/>
              </w:rPr>
              <w:t>3</w:t>
            </w:r>
            <w:r w:rsidR="00701465" w:rsidRPr="00BC7591">
              <w:rPr>
                <w:rFonts w:ascii="Calibri" w:eastAsia="Times New Roman" w:hAnsi="Calibri" w:cs="Calibri"/>
                <w:b/>
                <w:color w:val="FFFFFF" w:themeColor="background1"/>
                <w:lang w:eastAsia="en-AU"/>
              </w:rPr>
              <w:t xml:space="preserve"> </w:t>
            </w:r>
            <w:r w:rsidRPr="00BC7591">
              <w:rPr>
                <w:rFonts w:ascii="Calibri" w:eastAsia="Times New Roman" w:hAnsi="Calibri" w:cs="Calibri"/>
                <w:b/>
                <w:color w:val="FFFFFF" w:themeColor="background1"/>
                <w:lang w:eastAsia="en-AU"/>
              </w:rPr>
              <w:t>pm-4</w:t>
            </w:r>
            <w:r w:rsidR="00701465" w:rsidRPr="00BC7591">
              <w:rPr>
                <w:rFonts w:ascii="Calibri" w:eastAsia="Times New Roman" w:hAnsi="Calibri" w:cs="Calibri"/>
                <w:b/>
                <w:color w:val="FFFFFF" w:themeColor="background1"/>
                <w:lang w:eastAsia="en-AU"/>
              </w:rPr>
              <w:t xml:space="preserve"> </w:t>
            </w:r>
            <w:r w:rsidRPr="00BC7591">
              <w:rPr>
                <w:rFonts w:ascii="Calibri" w:eastAsia="Times New Roman" w:hAnsi="Calibri" w:cs="Calibri"/>
                <w:b/>
                <w:color w:val="FFFFFF" w:themeColor="background1"/>
                <w:lang w:eastAsia="en-AU"/>
              </w:rPr>
              <w:t>pm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D14EFA" w:rsidRPr="000363E9" w:rsidRDefault="00D14EFA" w:rsidP="00894EE3">
            <w:pPr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D14EFA" w:rsidRPr="000363E9" w:rsidRDefault="00D14EFA" w:rsidP="00894EE3">
            <w:pPr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D14EFA" w:rsidRPr="000363E9" w:rsidRDefault="00D14EFA" w:rsidP="00894EE3">
            <w:pPr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D14EFA" w:rsidRPr="000363E9" w:rsidRDefault="00D14EFA" w:rsidP="00894EE3">
            <w:pPr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D14EFA" w:rsidRPr="000363E9" w:rsidRDefault="00D14EFA" w:rsidP="00894EE3">
            <w:pPr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D14EFA" w:rsidRPr="000363E9" w:rsidRDefault="00D14EFA" w:rsidP="00894EE3">
            <w:pPr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</w:p>
        </w:tc>
        <w:tc>
          <w:tcPr>
            <w:tcW w:w="2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D14EFA" w:rsidRPr="000363E9" w:rsidRDefault="00D14EFA" w:rsidP="00894EE3">
            <w:pPr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</w:p>
        </w:tc>
      </w:tr>
      <w:tr w:rsidR="00D14EFA" w:rsidRPr="000363E9" w:rsidTr="00B614FB">
        <w:trPr>
          <w:trHeight w:val="680"/>
        </w:trPr>
        <w:tc>
          <w:tcPr>
            <w:tcW w:w="1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 w:themeFill="text2" w:themeFillTint="99"/>
            <w:noWrap/>
            <w:vAlign w:val="center"/>
            <w:hideMark/>
          </w:tcPr>
          <w:p w:rsidR="00D14EFA" w:rsidRPr="00BC7591" w:rsidRDefault="00D14EFA" w:rsidP="00894EE3">
            <w:pPr>
              <w:rPr>
                <w:rFonts w:ascii="Calibri" w:eastAsia="Times New Roman" w:hAnsi="Calibri" w:cs="Calibri"/>
                <w:b/>
                <w:color w:val="FFFFFF" w:themeColor="background1"/>
                <w:lang w:eastAsia="en-AU"/>
              </w:rPr>
            </w:pPr>
            <w:r w:rsidRPr="00BC7591">
              <w:rPr>
                <w:rFonts w:ascii="Calibri" w:eastAsia="Times New Roman" w:hAnsi="Calibri" w:cs="Calibri"/>
                <w:b/>
                <w:color w:val="FFFFFF" w:themeColor="background1"/>
                <w:lang w:eastAsia="en-AU"/>
              </w:rPr>
              <w:t>4</w:t>
            </w:r>
            <w:r w:rsidR="00701465" w:rsidRPr="00BC7591">
              <w:rPr>
                <w:rFonts w:ascii="Calibri" w:eastAsia="Times New Roman" w:hAnsi="Calibri" w:cs="Calibri"/>
                <w:b/>
                <w:color w:val="FFFFFF" w:themeColor="background1"/>
                <w:lang w:eastAsia="en-AU"/>
              </w:rPr>
              <w:t xml:space="preserve"> </w:t>
            </w:r>
            <w:r w:rsidRPr="00BC7591">
              <w:rPr>
                <w:rFonts w:ascii="Calibri" w:eastAsia="Times New Roman" w:hAnsi="Calibri" w:cs="Calibri"/>
                <w:b/>
                <w:color w:val="FFFFFF" w:themeColor="background1"/>
                <w:lang w:eastAsia="en-AU"/>
              </w:rPr>
              <w:t>pm-5</w:t>
            </w:r>
            <w:r w:rsidR="00701465" w:rsidRPr="00BC7591">
              <w:rPr>
                <w:rFonts w:ascii="Calibri" w:eastAsia="Times New Roman" w:hAnsi="Calibri" w:cs="Calibri"/>
                <w:b/>
                <w:color w:val="FFFFFF" w:themeColor="background1"/>
                <w:lang w:eastAsia="en-AU"/>
              </w:rPr>
              <w:t xml:space="preserve"> </w:t>
            </w:r>
            <w:r w:rsidRPr="00BC7591">
              <w:rPr>
                <w:rFonts w:ascii="Calibri" w:eastAsia="Times New Roman" w:hAnsi="Calibri" w:cs="Calibri"/>
                <w:b/>
                <w:color w:val="FFFFFF" w:themeColor="background1"/>
                <w:lang w:eastAsia="en-AU"/>
              </w:rPr>
              <w:t>pm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D14EFA" w:rsidRPr="000363E9" w:rsidRDefault="00D14EFA" w:rsidP="00894EE3">
            <w:pPr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D14EFA" w:rsidRPr="000363E9" w:rsidRDefault="00D14EFA" w:rsidP="00894EE3">
            <w:pPr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D14EFA" w:rsidRPr="000363E9" w:rsidRDefault="00D14EFA" w:rsidP="00894EE3">
            <w:pPr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D14EFA" w:rsidRPr="000363E9" w:rsidRDefault="00D14EFA" w:rsidP="00894EE3">
            <w:pPr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D14EFA" w:rsidRPr="000363E9" w:rsidRDefault="00D14EFA" w:rsidP="00894EE3">
            <w:pPr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D14EFA" w:rsidRPr="000363E9" w:rsidRDefault="00D14EFA" w:rsidP="00894EE3">
            <w:pPr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</w:p>
        </w:tc>
        <w:tc>
          <w:tcPr>
            <w:tcW w:w="2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D14EFA" w:rsidRPr="000363E9" w:rsidRDefault="00D14EFA" w:rsidP="00894EE3">
            <w:pPr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</w:p>
        </w:tc>
      </w:tr>
      <w:tr w:rsidR="00D14EFA" w:rsidRPr="000363E9" w:rsidTr="00B614FB">
        <w:trPr>
          <w:trHeight w:val="680"/>
        </w:trPr>
        <w:tc>
          <w:tcPr>
            <w:tcW w:w="1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 w:themeFill="text2" w:themeFillTint="99"/>
            <w:noWrap/>
            <w:vAlign w:val="center"/>
            <w:hideMark/>
          </w:tcPr>
          <w:p w:rsidR="00D14EFA" w:rsidRPr="00BC7591" w:rsidRDefault="00D14EFA" w:rsidP="00894EE3">
            <w:pPr>
              <w:rPr>
                <w:rFonts w:ascii="Calibri" w:eastAsia="Times New Roman" w:hAnsi="Calibri" w:cs="Calibri"/>
                <w:b/>
                <w:color w:val="FFFFFF" w:themeColor="background1"/>
                <w:lang w:eastAsia="en-AU"/>
              </w:rPr>
            </w:pPr>
            <w:r w:rsidRPr="00BC7591">
              <w:rPr>
                <w:rFonts w:ascii="Calibri" w:eastAsia="Times New Roman" w:hAnsi="Calibri" w:cs="Calibri"/>
                <w:b/>
                <w:color w:val="FFFFFF" w:themeColor="background1"/>
                <w:lang w:eastAsia="en-AU"/>
              </w:rPr>
              <w:t>5</w:t>
            </w:r>
            <w:r w:rsidR="00701465" w:rsidRPr="00BC7591">
              <w:rPr>
                <w:rFonts w:ascii="Calibri" w:eastAsia="Times New Roman" w:hAnsi="Calibri" w:cs="Calibri"/>
                <w:b/>
                <w:color w:val="FFFFFF" w:themeColor="background1"/>
                <w:lang w:eastAsia="en-AU"/>
              </w:rPr>
              <w:t xml:space="preserve"> </w:t>
            </w:r>
            <w:r w:rsidRPr="00BC7591">
              <w:rPr>
                <w:rFonts w:ascii="Calibri" w:eastAsia="Times New Roman" w:hAnsi="Calibri" w:cs="Calibri"/>
                <w:b/>
                <w:color w:val="FFFFFF" w:themeColor="background1"/>
                <w:lang w:eastAsia="en-AU"/>
              </w:rPr>
              <w:t>pm-6</w:t>
            </w:r>
            <w:r w:rsidR="00701465" w:rsidRPr="00BC7591">
              <w:rPr>
                <w:rFonts w:ascii="Calibri" w:eastAsia="Times New Roman" w:hAnsi="Calibri" w:cs="Calibri"/>
                <w:b/>
                <w:color w:val="FFFFFF" w:themeColor="background1"/>
                <w:lang w:eastAsia="en-AU"/>
              </w:rPr>
              <w:t xml:space="preserve"> </w:t>
            </w:r>
            <w:r w:rsidRPr="00BC7591">
              <w:rPr>
                <w:rFonts w:ascii="Calibri" w:eastAsia="Times New Roman" w:hAnsi="Calibri" w:cs="Calibri"/>
                <w:b/>
                <w:color w:val="FFFFFF" w:themeColor="background1"/>
                <w:lang w:eastAsia="en-AU"/>
              </w:rPr>
              <w:t>pm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D14EFA" w:rsidRPr="000363E9" w:rsidRDefault="00D14EFA" w:rsidP="00894EE3">
            <w:pPr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D14EFA" w:rsidRPr="000363E9" w:rsidRDefault="00D14EFA" w:rsidP="00894EE3">
            <w:pPr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D14EFA" w:rsidRPr="000363E9" w:rsidRDefault="00D14EFA" w:rsidP="00894EE3">
            <w:pPr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D14EFA" w:rsidRPr="000363E9" w:rsidRDefault="00D14EFA" w:rsidP="00894EE3">
            <w:pPr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D14EFA" w:rsidRPr="000363E9" w:rsidRDefault="00D14EFA" w:rsidP="00894EE3">
            <w:pPr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D14EFA" w:rsidRPr="000363E9" w:rsidRDefault="00D14EFA" w:rsidP="00894EE3">
            <w:pPr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</w:p>
        </w:tc>
        <w:tc>
          <w:tcPr>
            <w:tcW w:w="2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D14EFA" w:rsidRPr="000363E9" w:rsidRDefault="00D14EFA" w:rsidP="00894EE3">
            <w:pPr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</w:p>
        </w:tc>
      </w:tr>
      <w:tr w:rsidR="00D14EFA" w:rsidRPr="000363E9" w:rsidTr="00B614FB">
        <w:trPr>
          <w:trHeight w:val="680"/>
        </w:trPr>
        <w:tc>
          <w:tcPr>
            <w:tcW w:w="1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 w:themeFill="text2" w:themeFillTint="99"/>
            <w:noWrap/>
            <w:vAlign w:val="center"/>
            <w:hideMark/>
          </w:tcPr>
          <w:p w:rsidR="00D14EFA" w:rsidRPr="00BC7591" w:rsidRDefault="00D14EFA" w:rsidP="00894EE3">
            <w:pPr>
              <w:rPr>
                <w:rFonts w:ascii="Calibri" w:eastAsia="Times New Roman" w:hAnsi="Calibri" w:cs="Calibri"/>
                <w:b/>
                <w:color w:val="FFFFFF" w:themeColor="background1"/>
                <w:lang w:eastAsia="en-AU"/>
              </w:rPr>
            </w:pPr>
            <w:r w:rsidRPr="00BC7591">
              <w:rPr>
                <w:rFonts w:ascii="Calibri" w:eastAsia="Times New Roman" w:hAnsi="Calibri" w:cs="Calibri"/>
                <w:b/>
                <w:color w:val="FFFFFF" w:themeColor="background1"/>
                <w:lang w:eastAsia="en-AU"/>
              </w:rPr>
              <w:t>6</w:t>
            </w:r>
            <w:r w:rsidR="00701465" w:rsidRPr="00BC7591">
              <w:rPr>
                <w:rFonts w:ascii="Calibri" w:eastAsia="Times New Roman" w:hAnsi="Calibri" w:cs="Calibri"/>
                <w:b/>
                <w:color w:val="FFFFFF" w:themeColor="background1"/>
                <w:lang w:eastAsia="en-AU"/>
              </w:rPr>
              <w:t xml:space="preserve"> </w:t>
            </w:r>
            <w:r w:rsidRPr="00BC7591">
              <w:rPr>
                <w:rFonts w:ascii="Calibri" w:eastAsia="Times New Roman" w:hAnsi="Calibri" w:cs="Calibri"/>
                <w:b/>
                <w:color w:val="FFFFFF" w:themeColor="background1"/>
                <w:lang w:eastAsia="en-AU"/>
              </w:rPr>
              <w:t>pm-7</w:t>
            </w:r>
            <w:r w:rsidR="00701465" w:rsidRPr="00BC7591">
              <w:rPr>
                <w:rFonts w:ascii="Calibri" w:eastAsia="Times New Roman" w:hAnsi="Calibri" w:cs="Calibri"/>
                <w:b/>
                <w:color w:val="FFFFFF" w:themeColor="background1"/>
                <w:lang w:eastAsia="en-AU"/>
              </w:rPr>
              <w:t xml:space="preserve"> </w:t>
            </w:r>
            <w:r w:rsidRPr="00BC7591">
              <w:rPr>
                <w:rFonts w:ascii="Calibri" w:eastAsia="Times New Roman" w:hAnsi="Calibri" w:cs="Calibri"/>
                <w:b/>
                <w:color w:val="FFFFFF" w:themeColor="background1"/>
                <w:lang w:eastAsia="en-AU"/>
              </w:rPr>
              <w:t>pm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D14EFA" w:rsidRPr="000363E9" w:rsidRDefault="00D14EFA" w:rsidP="00894EE3">
            <w:pPr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D14EFA" w:rsidRPr="000363E9" w:rsidRDefault="00D14EFA" w:rsidP="00894EE3">
            <w:pPr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D14EFA" w:rsidRPr="000363E9" w:rsidRDefault="00D14EFA" w:rsidP="00894EE3">
            <w:pPr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D14EFA" w:rsidRPr="000363E9" w:rsidRDefault="00D14EFA" w:rsidP="00894EE3">
            <w:pPr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D14EFA" w:rsidRPr="000363E9" w:rsidRDefault="00D14EFA" w:rsidP="00894EE3">
            <w:pPr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D14EFA" w:rsidRPr="000363E9" w:rsidRDefault="00D14EFA" w:rsidP="00894EE3">
            <w:pPr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</w:p>
        </w:tc>
        <w:tc>
          <w:tcPr>
            <w:tcW w:w="2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D14EFA" w:rsidRPr="000363E9" w:rsidRDefault="00D14EFA" w:rsidP="00894EE3">
            <w:pPr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</w:p>
        </w:tc>
      </w:tr>
      <w:tr w:rsidR="00D14EFA" w:rsidRPr="000363E9" w:rsidTr="00B614FB">
        <w:trPr>
          <w:trHeight w:val="680"/>
        </w:trPr>
        <w:tc>
          <w:tcPr>
            <w:tcW w:w="1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 w:themeFill="text2" w:themeFillTint="99"/>
            <w:noWrap/>
            <w:vAlign w:val="center"/>
            <w:hideMark/>
          </w:tcPr>
          <w:p w:rsidR="00D14EFA" w:rsidRPr="00BC7591" w:rsidRDefault="00D14EFA" w:rsidP="00894EE3">
            <w:pPr>
              <w:rPr>
                <w:rFonts w:ascii="Calibri" w:eastAsia="Times New Roman" w:hAnsi="Calibri" w:cs="Calibri"/>
                <w:b/>
                <w:color w:val="FFFFFF" w:themeColor="background1"/>
                <w:lang w:eastAsia="en-AU"/>
              </w:rPr>
            </w:pPr>
            <w:r w:rsidRPr="00BC7591">
              <w:rPr>
                <w:rFonts w:ascii="Calibri" w:eastAsia="Times New Roman" w:hAnsi="Calibri" w:cs="Calibri"/>
                <w:b/>
                <w:color w:val="FFFFFF" w:themeColor="background1"/>
                <w:lang w:eastAsia="en-AU"/>
              </w:rPr>
              <w:t>7</w:t>
            </w:r>
            <w:r w:rsidR="00701465" w:rsidRPr="00BC7591">
              <w:rPr>
                <w:rFonts w:ascii="Calibri" w:eastAsia="Times New Roman" w:hAnsi="Calibri" w:cs="Calibri"/>
                <w:b/>
                <w:color w:val="FFFFFF" w:themeColor="background1"/>
                <w:lang w:eastAsia="en-AU"/>
              </w:rPr>
              <w:t xml:space="preserve"> </w:t>
            </w:r>
            <w:r w:rsidRPr="00BC7591">
              <w:rPr>
                <w:rFonts w:ascii="Calibri" w:eastAsia="Times New Roman" w:hAnsi="Calibri" w:cs="Calibri"/>
                <w:b/>
                <w:color w:val="FFFFFF" w:themeColor="background1"/>
                <w:lang w:eastAsia="en-AU"/>
              </w:rPr>
              <w:t>pm-8</w:t>
            </w:r>
            <w:r w:rsidR="00701465" w:rsidRPr="00BC7591">
              <w:rPr>
                <w:rFonts w:ascii="Calibri" w:eastAsia="Times New Roman" w:hAnsi="Calibri" w:cs="Calibri"/>
                <w:b/>
                <w:color w:val="FFFFFF" w:themeColor="background1"/>
                <w:lang w:eastAsia="en-AU"/>
              </w:rPr>
              <w:t xml:space="preserve"> </w:t>
            </w:r>
            <w:r w:rsidRPr="00BC7591">
              <w:rPr>
                <w:rFonts w:ascii="Calibri" w:eastAsia="Times New Roman" w:hAnsi="Calibri" w:cs="Calibri"/>
                <w:b/>
                <w:color w:val="FFFFFF" w:themeColor="background1"/>
                <w:lang w:eastAsia="en-AU"/>
              </w:rPr>
              <w:t>pm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D14EFA" w:rsidRPr="000363E9" w:rsidRDefault="00D14EFA" w:rsidP="00894EE3">
            <w:pPr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D14EFA" w:rsidRPr="000363E9" w:rsidRDefault="00D14EFA" w:rsidP="00894EE3">
            <w:pPr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D14EFA" w:rsidRPr="000363E9" w:rsidRDefault="00D14EFA" w:rsidP="00894EE3">
            <w:pPr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D14EFA" w:rsidRPr="000363E9" w:rsidRDefault="00D14EFA" w:rsidP="00894EE3">
            <w:pPr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D14EFA" w:rsidRPr="000363E9" w:rsidRDefault="00D14EFA" w:rsidP="00894EE3">
            <w:pPr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D14EFA" w:rsidRPr="000363E9" w:rsidRDefault="00D14EFA" w:rsidP="00894EE3">
            <w:pPr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</w:p>
        </w:tc>
        <w:tc>
          <w:tcPr>
            <w:tcW w:w="2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D14EFA" w:rsidRPr="000363E9" w:rsidRDefault="00D14EFA" w:rsidP="00894EE3">
            <w:pPr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</w:p>
        </w:tc>
      </w:tr>
      <w:tr w:rsidR="00D14EFA" w:rsidRPr="000363E9" w:rsidTr="00B614FB">
        <w:trPr>
          <w:trHeight w:val="680"/>
        </w:trPr>
        <w:tc>
          <w:tcPr>
            <w:tcW w:w="1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 w:themeFill="text2" w:themeFillTint="99"/>
            <w:noWrap/>
            <w:vAlign w:val="center"/>
            <w:hideMark/>
          </w:tcPr>
          <w:p w:rsidR="00D14EFA" w:rsidRPr="00BC7591" w:rsidRDefault="00D14EFA" w:rsidP="00894EE3">
            <w:pPr>
              <w:rPr>
                <w:rFonts w:ascii="Calibri" w:eastAsia="Times New Roman" w:hAnsi="Calibri" w:cs="Calibri"/>
                <w:b/>
                <w:color w:val="FFFFFF" w:themeColor="background1"/>
                <w:lang w:eastAsia="en-AU"/>
              </w:rPr>
            </w:pPr>
            <w:r w:rsidRPr="00BC7591">
              <w:rPr>
                <w:rFonts w:ascii="Calibri" w:eastAsia="Times New Roman" w:hAnsi="Calibri" w:cs="Calibri"/>
                <w:b/>
                <w:color w:val="FFFFFF" w:themeColor="background1"/>
                <w:lang w:eastAsia="en-AU"/>
              </w:rPr>
              <w:t>8</w:t>
            </w:r>
            <w:r w:rsidR="00701465" w:rsidRPr="00BC7591">
              <w:rPr>
                <w:rFonts w:ascii="Calibri" w:eastAsia="Times New Roman" w:hAnsi="Calibri" w:cs="Calibri"/>
                <w:b/>
                <w:color w:val="FFFFFF" w:themeColor="background1"/>
                <w:lang w:eastAsia="en-AU"/>
              </w:rPr>
              <w:t xml:space="preserve"> </w:t>
            </w:r>
            <w:r w:rsidRPr="00BC7591">
              <w:rPr>
                <w:rFonts w:ascii="Calibri" w:eastAsia="Times New Roman" w:hAnsi="Calibri" w:cs="Calibri"/>
                <w:b/>
                <w:color w:val="FFFFFF" w:themeColor="background1"/>
                <w:lang w:eastAsia="en-AU"/>
              </w:rPr>
              <w:t>pm-9</w:t>
            </w:r>
            <w:r w:rsidR="00701465" w:rsidRPr="00BC7591">
              <w:rPr>
                <w:rFonts w:ascii="Calibri" w:eastAsia="Times New Roman" w:hAnsi="Calibri" w:cs="Calibri"/>
                <w:b/>
                <w:color w:val="FFFFFF" w:themeColor="background1"/>
                <w:lang w:eastAsia="en-AU"/>
              </w:rPr>
              <w:t xml:space="preserve"> </w:t>
            </w:r>
            <w:r w:rsidRPr="00BC7591">
              <w:rPr>
                <w:rFonts w:ascii="Calibri" w:eastAsia="Times New Roman" w:hAnsi="Calibri" w:cs="Calibri"/>
                <w:b/>
                <w:color w:val="FFFFFF" w:themeColor="background1"/>
                <w:lang w:eastAsia="en-AU"/>
              </w:rPr>
              <w:t>pm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D14EFA" w:rsidRPr="000363E9" w:rsidRDefault="00D14EFA" w:rsidP="00894EE3">
            <w:pPr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D14EFA" w:rsidRPr="000363E9" w:rsidRDefault="00D14EFA" w:rsidP="00894EE3">
            <w:pPr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D14EFA" w:rsidRPr="000363E9" w:rsidRDefault="00D14EFA" w:rsidP="00894EE3">
            <w:pPr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D14EFA" w:rsidRPr="000363E9" w:rsidRDefault="00D14EFA" w:rsidP="00894EE3">
            <w:pPr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D14EFA" w:rsidRPr="000363E9" w:rsidRDefault="00D14EFA" w:rsidP="00894EE3">
            <w:pPr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D14EFA" w:rsidRPr="000363E9" w:rsidRDefault="00D14EFA" w:rsidP="00894EE3">
            <w:pPr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</w:p>
        </w:tc>
        <w:tc>
          <w:tcPr>
            <w:tcW w:w="2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D14EFA" w:rsidRPr="000363E9" w:rsidRDefault="00D14EFA" w:rsidP="00894EE3">
            <w:pPr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</w:p>
        </w:tc>
      </w:tr>
      <w:tr w:rsidR="00701465" w:rsidRPr="000363E9" w:rsidTr="00B614FB">
        <w:trPr>
          <w:trHeight w:val="680"/>
        </w:trPr>
        <w:tc>
          <w:tcPr>
            <w:tcW w:w="1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 w:themeFill="text2" w:themeFillTint="99"/>
            <w:noWrap/>
            <w:vAlign w:val="center"/>
          </w:tcPr>
          <w:p w:rsidR="00701465" w:rsidRPr="00BC7591" w:rsidRDefault="00701465" w:rsidP="00701465">
            <w:pPr>
              <w:rPr>
                <w:rFonts w:ascii="Calibri" w:eastAsia="Times New Roman" w:hAnsi="Calibri" w:cs="Calibri"/>
                <w:b/>
                <w:color w:val="FFFFFF" w:themeColor="background1"/>
                <w:lang w:eastAsia="en-AU"/>
              </w:rPr>
            </w:pPr>
            <w:r w:rsidRPr="00BC7591">
              <w:rPr>
                <w:rFonts w:ascii="Calibri" w:eastAsia="Times New Roman" w:hAnsi="Calibri" w:cs="Calibri"/>
                <w:b/>
                <w:color w:val="FFFFFF" w:themeColor="background1"/>
                <w:lang w:eastAsia="en-AU"/>
              </w:rPr>
              <w:t>9 pm-10 pm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01465" w:rsidRPr="000363E9" w:rsidRDefault="00701465" w:rsidP="00894EE3">
            <w:pPr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01465" w:rsidRPr="000363E9" w:rsidRDefault="00701465" w:rsidP="00894EE3">
            <w:pPr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01465" w:rsidRPr="000363E9" w:rsidRDefault="00701465" w:rsidP="00894EE3">
            <w:pPr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01465" w:rsidRPr="000363E9" w:rsidRDefault="00701465" w:rsidP="00894EE3">
            <w:pPr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01465" w:rsidRPr="000363E9" w:rsidRDefault="00701465" w:rsidP="00894EE3">
            <w:pPr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01465" w:rsidRPr="000363E9" w:rsidRDefault="00701465" w:rsidP="00894EE3">
            <w:pPr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</w:p>
        </w:tc>
        <w:tc>
          <w:tcPr>
            <w:tcW w:w="2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01465" w:rsidRPr="000363E9" w:rsidRDefault="00701465" w:rsidP="00894EE3">
            <w:pPr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</w:p>
        </w:tc>
      </w:tr>
    </w:tbl>
    <w:p w:rsidR="00B855BC" w:rsidRDefault="00B855BC"/>
    <w:sectPr w:rsidR="00B855BC" w:rsidSect="00B614FB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6838" w:h="11906" w:orient="landscape" w:code="9"/>
      <w:pgMar w:top="233" w:right="397" w:bottom="233" w:left="397" w:header="284" w:footer="284" w:gutter="0"/>
      <w:cols w:space="708"/>
      <w:vAlign w:val="center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A3549" w:rsidRDefault="007A3549" w:rsidP="007A7107">
      <w:r>
        <w:separator/>
      </w:r>
    </w:p>
  </w:endnote>
  <w:endnote w:type="continuationSeparator" w:id="0">
    <w:p w:rsidR="007A3549" w:rsidRDefault="007A3549" w:rsidP="007A71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BlissLight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BlissMedium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281D" w:rsidRDefault="00FD281D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7107" w:rsidRDefault="007A7107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281D" w:rsidRDefault="00FD281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A3549" w:rsidRDefault="007A3549" w:rsidP="007A7107">
      <w:r>
        <w:separator/>
      </w:r>
    </w:p>
  </w:footnote>
  <w:footnote w:type="continuationSeparator" w:id="0">
    <w:p w:rsidR="007A3549" w:rsidRDefault="007A3549" w:rsidP="007A710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281D" w:rsidRDefault="007A3549">
    <w:pPr>
      <w:pStyle w:val="Header"/>
    </w:pPr>
    <w:r>
      <w:rPr>
        <w:noProof/>
        <w:lang w:eastAsia="en-A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07710313" o:spid="_x0000_s2062" type="#_x0000_t75" style="position:absolute;margin-left:0;margin-top:0;width:841.9pt;height:595.2pt;z-index:-251657216;mso-position-horizontal:center;mso-position-horizontal-relative:margin;mso-position-vertical:center;mso-position-vertical-relative:margin" o:allowincell="f">
          <v:imagedata r:id="rId1" o:title="Weekly Planner Template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7107" w:rsidRDefault="007A3549">
    <w:pPr>
      <w:pStyle w:val="Header"/>
    </w:pPr>
    <w:r>
      <w:rPr>
        <w:noProof/>
        <w:lang w:eastAsia="en-A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07710314" o:spid="_x0000_s2063" type="#_x0000_t75" style="position:absolute;margin-left:0;margin-top:0;width:841.9pt;height:595.2pt;z-index:-251656192;mso-position-horizontal:center;mso-position-horizontal-relative:margin;mso-position-vertical:center;mso-position-vertical-relative:margin" o:allowincell="f">
          <v:imagedata r:id="rId1" o:title="Weekly Planner Template2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281D" w:rsidRDefault="007A3549">
    <w:pPr>
      <w:pStyle w:val="Header"/>
    </w:pPr>
    <w:r>
      <w:rPr>
        <w:noProof/>
        <w:lang w:eastAsia="en-A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07710312" o:spid="_x0000_s2061" type="#_x0000_t75" style="position:absolute;margin-left:0;margin-top:0;width:841.9pt;height:595.2pt;z-index:-251658240;mso-position-horizontal:center;mso-position-horizontal-relative:margin;mso-position-vertical:center;mso-position-vertical-relative:margin" o:allowincell="f">
          <v:imagedata r:id="rId1" o:title="Weekly Planner Template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E7B3C26"/>
    <w:multiLevelType w:val="hybridMultilevel"/>
    <w:tmpl w:val="983CBD7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6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0C7C"/>
    <w:rsid w:val="00010DAD"/>
    <w:rsid w:val="000142B8"/>
    <w:rsid w:val="00035216"/>
    <w:rsid w:val="000363E9"/>
    <w:rsid w:val="0004308A"/>
    <w:rsid w:val="000455E8"/>
    <w:rsid w:val="000B613D"/>
    <w:rsid w:val="000F5F97"/>
    <w:rsid w:val="00106426"/>
    <w:rsid w:val="00111B24"/>
    <w:rsid w:val="001301D1"/>
    <w:rsid w:val="00147668"/>
    <w:rsid w:val="0017523A"/>
    <w:rsid w:val="00185715"/>
    <w:rsid w:val="001A50E9"/>
    <w:rsid w:val="001E31F3"/>
    <w:rsid w:val="002078A1"/>
    <w:rsid w:val="00246D35"/>
    <w:rsid w:val="00262272"/>
    <w:rsid w:val="00265D64"/>
    <w:rsid w:val="002851A2"/>
    <w:rsid w:val="002A733F"/>
    <w:rsid w:val="002B18BA"/>
    <w:rsid w:val="002F1A39"/>
    <w:rsid w:val="00315BB0"/>
    <w:rsid w:val="00322495"/>
    <w:rsid w:val="003227C8"/>
    <w:rsid w:val="00336F36"/>
    <w:rsid w:val="00393346"/>
    <w:rsid w:val="003939CC"/>
    <w:rsid w:val="003A417A"/>
    <w:rsid w:val="003B0C7C"/>
    <w:rsid w:val="003E1D18"/>
    <w:rsid w:val="00406C96"/>
    <w:rsid w:val="00425013"/>
    <w:rsid w:val="00427489"/>
    <w:rsid w:val="00441F2B"/>
    <w:rsid w:val="0045159A"/>
    <w:rsid w:val="004C07D8"/>
    <w:rsid w:val="00501A1E"/>
    <w:rsid w:val="00521A17"/>
    <w:rsid w:val="005A0786"/>
    <w:rsid w:val="005C625E"/>
    <w:rsid w:val="005E0EFD"/>
    <w:rsid w:val="005E389C"/>
    <w:rsid w:val="005F7D16"/>
    <w:rsid w:val="00613673"/>
    <w:rsid w:val="006143E5"/>
    <w:rsid w:val="006209E6"/>
    <w:rsid w:val="0062662C"/>
    <w:rsid w:val="006545C0"/>
    <w:rsid w:val="00657F56"/>
    <w:rsid w:val="00687A64"/>
    <w:rsid w:val="006969C2"/>
    <w:rsid w:val="006A2763"/>
    <w:rsid w:val="006A473F"/>
    <w:rsid w:val="006A4EBA"/>
    <w:rsid w:val="006B02A3"/>
    <w:rsid w:val="0070127A"/>
    <w:rsid w:val="00701465"/>
    <w:rsid w:val="0072135E"/>
    <w:rsid w:val="00790C30"/>
    <w:rsid w:val="007957B9"/>
    <w:rsid w:val="007A3549"/>
    <w:rsid w:val="007A7107"/>
    <w:rsid w:val="007A7ACE"/>
    <w:rsid w:val="007F160E"/>
    <w:rsid w:val="00845274"/>
    <w:rsid w:val="00847B90"/>
    <w:rsid w:val="00881117"/>
    <w:rsid w:val="00944F13"/>
    <w:rsid w:val="009924AA"/>
    <w:rsid w:val="009C4A77"/>
    <w:rsid w:val="009D1430"/>
    <w:rsid w:val="00A0397F"/>
    <w:rsid w:val="00A17340"/>
    <w:rsid w:val="00A33FF6"/>
    <w:rsid w:val="00A377B3"/>
    <w:rsid w:val="00A6381F"/>
    <w:rsid w:val="00AB6D00"/>
    <w:rsid w:val="00B3761D"/>
    <w:rsid w:val="00B450A8"/>
    <w:rsid w:val="00B4640E"/>
    <w:rsid w:val="00B614FB"/>
    <w:rsid w:val="00B855BC"/>
    <w:rsid w:val="00BA373B"/>
    <w:rsid w:val="00BC7591"/>
    <w:rsid w:val="00BD05EF"/>
    <w:rsid w:val="00BD60A2"/>
    <w:rsid w:val="00BF6C5D"/>
    <w:rsid w:val="00BF7A19"/>
    <w:rsid w:val="00C2034C"/>
    <w:rsid w:val="00C66D8F"/>
    <w:rsid w:val="00C84E8D"/>
    <w:rsid w:val="00C84F1F"/>
    <w:rsid w:val="00CB0AF4"/>
    <w:rsid w:val="00CF0CDE"/>
    <w:rsid w:val="00D14EFA"/>
    <w:rsid w:val="00D15D70"/>
    <w:rsid w:val="00D20281"/>
    <w:rsid w:val="00D21408"/>
    <w:rsid w:val="00D45697"/>
    <w:rsid w:val="00D64B5C"/>
    <w:rsid w:val="00D75CFB"/>
    <w:rsid w:val="00DA4C37"/>
    <w:rsid w:val="00DC166A"/>
    <w:rsid w:val="00DE06F8"/>
    <w:rsid w:val="00E54D1B"/>
    <w:rsid w:val="00E7411F"/>
    <w:rsid w:val="00E77700"/>
    <w:rsid w:val="00EC58C4"/>
    <w:rsid w:val="00F11C1E"/>
    <w:rsid w:val="00F13CD7"/>
    <w:rsid w:val="00F32F47"/>
    <w:rsid w:val="00F41AF1"/>
    <w:rsid w:val="00F63E79"/>
    <w:rsid w:val="00F77346"/>
    <w:rsid w:val="00F919D4"/>
    <w:rsid w:val="00FB2C85"/>
    <w:rsid w:val="00FB3EE3"/>
    <w:rsid w:val="00FD281D"/>
    <w:rsid w:val="00FE117D"/>
    <w:rsid w:val="00FF1B3B"/>
    <w:rsid w:val="00FF3A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47B90"/>
    <w:pPr>
      <w:spacing w:after="0" w:line="240" w:lineRule="auto"/>
    </w:pPr>
    <w:rPr>
      <w:rFonts w:ascii="BlissLight" w:hAnsi="BlissLight"/>
    </w:rPr>
  </w:style>
  <w:style w:type="paragraph" w:styleId="Heading1">
    <w:name w:val="heading 1"/>
    <w:basedOn w:val="Normal"/>
    <w:next w:val="Normal"/>
    <w:link w:val="Heading1Char"/>
    <w:uiPriority w:val="9"/>
    <w:qFormat/>
    <w:rsid w:val="00BF6C5D"/>
    <w:pPr>
      <w:keepNext/>
      <w:keepLines/>
      <w:spacing w:after="240"/>
      <w:outlineLvl w:val="0"/>
    </w:pPr>
    <w:rPr>
      <w:rFonts w:ascii="BlissMedium" w:eastAsiaTheme="majorEastAsia" w:hAnsi="BlissMedium" w:cstheme="majorBidi"/>
      <w:b/>
      <w:bCs/>
      <w:color w:val="FFFFFF" w:themeColor="background1"/>
      <w:sz w:val="32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F6C5D"/>
    <w:pPr>
      <w:keepNext/>
      <w:keepLines/>
      <w:outlineLvl w:val="1"/>
    </w:pPr>
    <w:rPr>
      <w:rFonts w:ascii="BlissMedium" w:eastAsiaTheme="majorEastAsia" w:hAnsi="BlissMedium" w:cstheme="majorBidi"/>
      <w:b/>
      <w:bCs/>
      <w:color w:val="0070C0"/>
      <w:sz w:val="24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A710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A7107"/>
  </w:style>
  <w:style w:type="paragraph" w:styleId="Footer">
    <w:name w:val="footer"/>
    <w:basedOn w:val="Normal"/>
    <w:link w:val="FooterChar"/>
    <w:uiPriority w:val="99"/>
    <w:unhideWhenUsed/>
    <w:rsid w:val="007A710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A7107"/>
  </w:style>
  <w:style w:type="paragraph" w:styleId="BalloonText">
    <w:name w:val="Balloon Text"/>
    <w:basedOn w:val="Normal"/>
    <w:link w:val="BalloonTextChar"/>
    <w:uiPriority w:val="99"/>
    <w:semiHidden/>
    <w:unhideWhenUsed/>
    <w:rsid w:val="007A710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7107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BF6C5D"/>
    <w:rPr>
      <w:rFonts w:ascii="BlissMedium" w:eastAsiaTheme="majorEastAsia" w:hAnsi="BlissMedium" w:cstheme="majorBidi"/>
      <w:b/>
      <w:bCs/>
      <w:color w:val="FFFFFF" w:themeColor="background1"/>
      <w:sz w:val="32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F6C5D"/>
    <w:rPr>
      <w:rFonts w:ascii="BlissMedium" w:eastAsiaTheme="majorEastAsia" w:hAnsi="BlissMedium" w:cstheme="majorBidi"/>
      <w:b/>
      <w:bCs/>
      <w:color w:val="0070C0"/>
      <w:sz w:val="24"/>
      <w:szCs w:val="26"/>
    </w:rPr>
  </w:style>
  <w:style w:type="table" w:styleId="TableGrid">
    <w:name w:val="Table Grid"/>
    <w:basedOn w:val="TableNormal"/>
    <w:uiPriority w:val="59"/>
    <w:rsid w:val="00B4640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3761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47B90"/>
    <w:pPr>
      <w:spacing w:after="0" w:line="240" w:lineRule="auto"/>
    </w:pPr>
    <w:rPr>
      <w:rFonts w:ascii="BlissLight" w:hAnsi="BlissLight"/>
    </w:rPr>
  </w:style>
  <w:style w:type="paragraph" w:styleId="Heading1">
    <w:name w:val="heading 1"/>
    <w:basedOn w:val="Normal"/>
    <w:next w:val="Normal"/>
    <w:link w:val="Heading1Char"/>
    <w:uiPriority w:val="9"/>
    <w:qFormat/>
    <w:rsid w:val="00BF6C5D"/>
    <w:pPr>
      <w:keepNext/>
      <w:keepLines/>
      <w:spacing w:after="240"/>
      <w:outlineLvl w:val="0"/>
    </w:pPr>
    <w:rPr>
      <w:rFonts w:ascii="BlissMedium" w:eastAsiaTheme="majorEastAsia" w:hAnsi="BlissMedium" w:cstheme="majorBidi"/>
      <w:b/>
      <w:bCs/>
      <w:color w:val="FFFFFF" w:themeColor="background1"/>
      <w:sz w:val="32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F6C5D"/>
    <w:pPr>
      <w:keepNext/>
      <w:keepLines/>
      <w:outlineLvl w:val="1"/>
    </w:pPr>
    <w:rPr>
      <w:rFonts w:ascii="BlissMedium" w:eastAsiaTheme="majorEastAsia" w:hAnsi="BlissMedium" w:cstheme="majorBidi"/>
      <w:b/>
      <w:bCs/>
      <w:color w:val="0070C0"/>
      <w:sz w:val="24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A710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A7107"/>
  </w:style>
  <w:style w:type="paragraph" w:styleId="Footer">
    <w:name w:val="footer"/>
    <w:basedOn w:val="Normal"/>
    <w:link w:val="FooterChar"/>
    <w:uiPriority w:val="99"/>
    <w:unhideWhenUsed/>
    <w:rsid w:val="007A710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A7107"/>
  </w:style>
  <w:style w:type="paragraph" w:styleId="BalloonText">
    <w:name w:val="Balloon Text"/>
    <w:basedOn w:val="Normal"/>
    <w:link w:val="BalloonTextChar"/>
    <w:uiPriority w:val="99"/>
    <w:semiHidden/>
    <w:unhideWhenUsed/>
    <w:rsid w:val="007A710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7107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BF6C5D"/>
    <w:rPr>
      <w:rFonts w:ascii="BlissMedium" w:eastAsiaTheme="majorEastAsia" w:hAnsi="BlissMedium" w:cstheme="majorBidi"/>
      <w:b/>
      <w:bCs/>
      <w:color w:val="FFFFFF" w:themeColor="background1"/>
      <w:sz w:val="32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F6C5D"/>
    <w:rPr>
      <w:rFonts w:ascii="BlissMedium" w:eastAsiaTheme="majorEastAsia" w:hAnsi="BlissMedium" w:cstheme="majorBidi"/>
      <w:b/>
      <w:bCs/>
      <w:color w:val="0070C0"/>
      <w:sz w:val="24"/>
      <w:szCs w:val="26"/>
    </w:rPr>
  </w:style>
  <w:style w:type="table" w:styleId="TableGrid">
    <w:name w:val="Table Grid"/>
    <w:basedOn w:val="TableNormal"/>
    <w:uiPriority w:val="59"/>
    <w:rsid w:val="00B4640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3761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4903A3-8D55-4247-AD32-854113C96E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1F42CFC1</Template>
  <TotalTime>0</TotalTime>
  <Pages>1</Pages>
  <Words>45</Words>
  <Characters>262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ADELPHA</dc:creator>
  <cp:lastModifiedBy>Lauren Geldard</cp:lastModifiedBy>
  <cp:revision>2</cp:revision>
  <cp:lastPrinted>2016-10-12T01:03:00Z</cp:lastPrinted>
  <dcterms:created xsi:type="dcterms:W3CDTF">2017-06-16T01:29:00Z</dcterms:created>
  <dcterms:modified xsi:type="dcterms:W3CDTF">2017-06-16T01:29:00Z</dcterms:modified>
</cp:coreProperties>
</file>