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566616" w14:textId="4DEB6D5D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FF76D" wp14:editId="5571D674">
                <wp:simplePos x="0" y="0"/>
                <wp:positionH relativeFrom="column">
                  <wp:posOffset>51435</wp:posOffset>
                </wp:positionH>
                <wp:positionV relativeFrom="paragraph">
                  <wp:posOffset>2573020</wp:posOffset>
                </wp:positionV>
                <wp:extent cx="7445375" cy="7371715"/>
                <wp:effectExtent l="0" t="0" r="0" b="6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5375" cy="737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435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45"/>
                              <w:gridCol w:w="1096"/>
                              <w:gridCol w:w="1413"/>
                            </w:tblGrid>
                            <w:tr w:rsidR="00DA5B12" w:rsidRPr="00741014" w14:paraId="51D97458" w14:textId="77777777" w:rsidTr="00DA5B12">
                              <w:trPr>
                                <w:trHeight w:val="9003"/>
                              </w:trPr>
                              <w:tc>
                                <w:tcPr>
                                  <w:tcW w:w="11845" w:type="dxa"/>
                                </w:tcPr>
                                <w:tbl>
                                  <w:tblPr>
                                    <w:tblStyle w:val="TableGrid"/>
                                    <w:tblW w:w="12471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90"/>
                                    <w:gridCol w:w="11"/>
                                    <w:gridCol w:w="3251"/>
                                    <w:gridCol w:w="254"/>
                                    <w:gridCol w:w="4111"/>
                                    <w:gridCol w:w="454"/>
                                  </w:tblGrid>
                                  <w:tr w:rsidR="00DA5B12" w:rsidRPr="00741014" w14:paraId="45CAACE1" w14:textId="77777777" w:rsidTr="004A34A8">
                                    <w:trPr>
                                      <w:trHeight w:val="594"/>
                                    </w:trPr>
                                    <w:tc>
                                      <w:tcPr>
                                        <w:tcW w:w="4401" w:type="dxa"/>
                                        <w:gridSpan w:val="2"/>
                                      </w:tcPr>
                                      <w:p w14:paraId="2010C45F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DA5B12"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Bachelor of Advanced Science</w:t>
                                        </w:r>
                                      </w:p>
                                      <w:p w14:paraId="49C75725" w14:textId="77777777" w:rsidR="00593FAF" w:rsidRPr="004A34A8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3E4A458E" w14:textId="2D771C59" w:rsidR="00DA5B12" w:rsidRPr="00DA5B12" w:rsidRDefault="00593FAF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</w:t>
                                        </w:r>
                                        <w:r w:rsidR="00DA5B12"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Aquaculture</w:t>
                                        </w:r>
                                      </w:p>
                                      <w:p w14:paraId="425B38A5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4098E689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Chemistry</w:t>
                                        </w:r>
                                      </w:p>
                                      <w:p w14:paraId="44D0F262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Earth Sciences</w:t>
                                        </w:r>
                                      </w:p>
                                      <w:p w14:paraId="1EEF6090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Marine Biology</w:t>
                                        </w:r>
                                      </w:p>
                                      <w:p w14:paraId="60582850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Mathematics</w:t>
                                        </w:r>
                                      </w:p>
                                      <w:p w14:paraId="310F6127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Molecular &amp; Cell Biology</w:t>
                                        </w:r>
                                      </w:p>
                                      <w:p w14:paraId="719003F6" w14:textId="0F3A065D" w:rsidR="00DA5B12" w:rsidRPr="00DA5B12" w:rsidRDefault="00DA5B12" w:rsidP="00805C04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Physics</w:t>
                                        </w:r>
                                      </w:p>
                                      <w:p w14:paraId="3CF4F432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Zoology &amp; Ecology</w:t>
                                        </w:r>
                                      </w:p>
                                      <w:p w14:paraId="6D624CD3" w14:textId="77777777" w:rsidR="00CC7927" w:rsidRDefault="00CC7927" w:rsidP="00CC7927">
                                        <w:pPr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</w:p>
                                      <w:p w14:paraId="1E6D5539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Bachelor of Engineering</w:t>
                                        </w:r>
                                      </w:p>
                                      <w:p w14:paraId="4391F7C9" w14:textId="77777777" w:rsidR="00593FAF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636B2374" w14:textId="73733D65" w:rsidR="00DA5B12" w:rsidRPr="00DA5B12" w:rsidRDefault="00593FAF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</w:t>
                                        </w:r>
                                        <w:r w:rsidR="00DA5B12"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Chemical</w:t>
                                        </w:r>
                                      </w:p>
                                      <w:p w14:paraId="203BF860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Civil</w:t>
                                        </w:r>
                                      </w:p>
                                      <w:p w14:paraId="37B44F8B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Electrical</w:t>
                                        </w:r>
                                      </w:p>
                                      <w:p w14:paraId="1B5C6B14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Mechanical</w:t>
                                        </w:r>
                                      </w:p>
                                      <w:p w14:paraId="4384A11A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51" w:type="dxa"/>
                                      </w:tcPr>
                                      <w:p w14:paraId="52253D2F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Sean Connolly</w:t>
                                        </w:r>
                                      </w:p>
                                      <w:p w14:paraId="4D8745FE" w14:textId="77777777" w:rsidR="00593FAF" w:rsidRPr="004A34A8" w:rsidRDefault="00593FAF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9A90CA3" w14:textId="00BD6EB2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Kate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Hutson</w:t>
                                        </w:r>
                                        <w:proofErr w:type="spellEnd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*Away until Feb</w:t>
                                        </w:r>
                                        <w:r w:rsidR="006B6018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 xml:space="preserve"> 12</w:t>
                                        </w: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6556BDE0" w14:textId="7E4C4FEB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Kyall</w:t>
                                        </w:r>
                                        <w:proofErr w:type="spellEnd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Zenger</w:t>
                                        </w: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*Acting to Feb</w:t>
                                        </w:r>
                                        <w:r w:rsidR="006B6018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 xml:space="preserve"> 12</w:t>
                                        </w:r>
                                      </w:p>
                                      <w:p w14:paraId="4BBF3389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Murray Davies</w:t>
                                        </w:r>
                                      </w:p>
                                      <w:p w14:paraId="0128DD99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Jan Huizenga</w:t>
                                        </w:r>
                                      </w:p>
                                      <w:p w14:paraId="17C9ED5B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Orpha</w:t>
                                        </w:r>
                                        <w:proofErr w:type="spellEnd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Bellwood</w:t>
                                        </w:r>
                                      </w:p>
                                      <w:p w14:paraId="38A38D6F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Shaun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Belward</w:t>
                                        </w:r>
                                        <w:proofErr w:type="spellEnd"/>
                                      </w:p>
                                      <w:p w14:paraId="7575A457" w14:textId="1B242D50" w:rsidR="00DA5B12" w:rsidRPr="00CC7927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Alan Baxter</w:t>
                                        </w:r>
                                      </w:p>
                                      <w:p w14:paraId="3D976055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Peter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Ridd</w:t>
                                        </w:r>
                                        <w:proofErr w:type="spellEnd"/>
                                      </w:p>
                                      <w:p w14:paraId="735774D8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Ben Hirsch </w:t>
                                        </w:r>
                                      </w:p>
                                      <w:p w14:paraId="3CBC48AC" w14:textId="77777777" w:rsidR="00CC7927" w:rsidRDefault="00DA5B12" w:rsidP="00CC7927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</w:p>
                                      <w:p w14:paraId="12D95813" w14:textId="1965B1CA" w:rsidR="00DA5B12" w:rsidRPr="00DA5B12" w:rsidRDefault="00CC7927" w:rsidP="00CC7927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  <w:r w:rsidR="00DA5B12"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Rabin </w:t>
                                        </w:r>
                                        <w:proofErr w:type="spellStart"/>
                                        <w:r w:rsidR="00DA5B12"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Tuladhar</w:t>
                                        </w:r>
                                        <w:proofErr w:type="spellEnd"/>
                                      </w:p>
                                      <w:p w14:paraId="27073D6F" w14:textId="77777777" w:rsidR="00593FAF" w:rsidRDefault="00593FAF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37148474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Madoc</w:t>
                                        </w:r>
                                        <w:proofErr w:type="spellEnd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Sheehan</w:t>
                                        </w:r>
                                      </w:p>
                                      <w:p w14:paraId="5F03490F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Calibri" w:hAnsi="Calibri" w:cs="Calibr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Calibri" w:hAnsi="Calibri" w:cs="Calibr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Siva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Calibri" w:hAnsi="Calibri" w:cs="Calibr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Sivakugan</w:t>
                                        </w:r>
                                        <w:proofErr w:type="spellEnd"/>
                                      </w:p>
                                      <w:p w14:paraId="525183ED" w14:textId="1C16A0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eastAsia="Times New Roman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eastAsia="Times New Roman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Ahmad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Arial" w:eastAsia="Times New Roman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Zahedi</w:t>
                                        </w:r>
                                        <w:proofErr w:type="spellEnd"/>
                                      </w:p>
                                      <w:p w14:paraId="1C3EE9B3" w14:textId="00A6B565" w:rsidR="00DA5B12" w:rsidRPr="00DA5B12" w:rsidRDefault="002A0B07" w:rsidP="00DA5B12">
                                        <w:pPr>
                                          <w:ind w:left="169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Wenxian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Lin</w:t>
                                        </w:r>
                                      </w:p>
                                      <w:p w14:paraId="34984042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819" w:type="dxa"/>
                                        <w:gridSpan w:val="3"/>
                                      </w:tcPr>
                                      <w:p w14:paraId="4FE601B6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Sean.Connolly@jcu.edu.au</w:t>
                                        </w:r>
                                      </w:p>
                                      <w:p w14:paraId="5994FBEF" w14:textId="77777777" w:rsidR="00593FAF" w:rsidRDefault="00593FAF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45DC85DF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Kate.Hutson@jcu.edu.au</w:t>
                                        </w:r>
                                      </w:p>
                                      <w:p w14:paraId="3808A549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Kyall.Zenger@jcu.edu.au Murray.Davies@jcu.edu.au</w:t>
                                        </w:r>
                                      </w:p>
                                      <w:p w14:paraId="3EB9C33A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Jan.Huizenga@jcu.edu.au</w:t>
                                        </w:r>
                                      </w:p>
                                      <w:p w14:paraId="77835C83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Orpha.Bellwood@jcu.edu.au</w:t>
                                        </w:r>
                                      </w:p>
                                      <w:p w14:paraId="058102A2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Shaun.Belward@jcu.edu.au</w:t>
                                        </w:r>
                                      </w:p>
                                      <w:p w14:paraId="414EA9D6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Alan.Baxter@jcu.edu.au</w:t>
                                        </w:r>
                                      </w:p>
                                      <w:p w14:paraId="17EC3E23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Peter.Ridd@jcu.edu.au</w:t>
                                        </w:r>
                                      </w:p>
                                      <w:p w14:paraId="5D1884DB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Ben.Hirsch@jcu.edu.au</w:t>
                                        </w:r>
                                      </w:p>
                                      <w:p w14:paraId="10ADA29F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</w:p>
                                      <w:p w14:paraId="0DC2CB43" w14:textId="40494A84" w:rsidR="00DA5B12" w:rsidRPr="00DA5B12" w:rsidRDefault="00CC7927" w:rsidP="00CC7927">
                                        <w:p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  <w:hyperlink r:id="rId8" w:history="1">
                                          <w:r w:rsidR="00DA5B12" w:rsidRPr="00DA5B12">
                                            <w:rPr>
                                              <w:rStyle w:val="Hyperlink"/>
                                              <w:rFonts w:ascii="Arial" w:hAnsi="Arial" w:cs="Arial"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u w:val="none"/>
                                            </w:rPr>
                                            <w:t>Rabin.Tuladhar@jcu.edu.au</w:t>
                                          </w:r>
                                        </w:hyperlink>
                                      </w:p>
                                      <w:p w14:paraId="5BCC9AF9" w14:textId="77777777" w:rsidR="00593FAF" w:rsidRDefault="00593FAF" w:rsidP="00DA5B12">
                                        <w:pPr>
                                          <w:ind w:left="142"/>
                                        </w:pPr>
                                      </w:p>
                                      <w:p w14:paraId="04FC8151" w14:textId="77777777" w:rsidR="00DA5B12" w:rsidRPr="00DA5B12" w:rsidRDefault="00956645" w:rsidP="00DA5B12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hyperlink r:id="rId9" w:history="1">
                                          <w:r w:rsidR="00DA5B12" w:rsidRPr="00DA5B12">
                                            <w:rPr>
                                              <w:rStyle w:val="Hyperlink"/>
                                              <w:rFonts w:ascii="Arial" w:hAnsi="Arial" w:cs="Arial"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u w:val="none"/>
                                            </w:rPr>
                                            <w:t>Madoc.Sheehan@jcu.edu.au</w:t>
                                          </w:r>
                                        </w:hyperlink>
                                      </w:p>
                                      <w:p w14:paraId="65F9A7D6" w14:textId="2ED49B35" w:rsidR="00DA5B12" w:rsidRPr="00DA5B12" w:rsidRDefault="00956645" w:rsidP="00DA5B12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hyperlink r:id="rId10" w:history="1">
                                          <w:r w:rsidR="00DA5B12" w:rsidRPr="00DA5B12">
                                            <w:rPr>
                                              <w:rStyle w:val="Hyperlink"/>
                                              <w:rFonts w:ascii="Arial" w:hAnsi="Arial" w:cs="Arial"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u w:val="none"/>
                                            </w:rPr>
                                            <w:t>Siva.Sivakugan@jcu.edu.au</w:t>
                                          </w:r>
                                        </w:hyperlink>
                                      </w:p>
                                      <w:p w14:paraId="35A8AB6A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Ahmad </w:t>
                                        </w:r>
                                        <w:hyperlink r:id="rId11" w:history="1">
                                          <w:r w:rsidRPr="00DA5B12">
                                            <w:rPr>
                                              <w:rStyle w:val="Hyperlink"/>
                                              <w:rFonts w:ascii="Arial" w:hAnsi="Arial" w:cs="Arial"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u w:val="none"/>
                                            </w:rPr>
                                            <w:t>Zahedi@jcu.edu.au</w:t>
                                          </w:r>
                                        </w:hyperlink>
                                      </w:p>
                                      <w:p w14:paraId="22C4BFDA" w14:textId="01700D5D" w:rsidR="00DA5B12" w:rsidRPr="00DA5B12" w:rsidRDefault="002A0B07" w:rsidP="00DA5B12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Wenxian.Lin</w:t>
                                        </w:r>
                                        <w:r w:rsidR="00DA5B12" w:rsidRPr="00DA5B12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@jcu.edu.au </w:t>
                                        </w:r>
                                      </w:p>
                                      <w:p w14:paraId="7100C677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A5B12" w:rsidRPr="00741014" w14:paraId="3EF5FE3D" w14:textId="77777777" w:rsidTr="004A34A8">
                                    <w:trPr>
                                      <w:trHeight w:val="5348"/>
                                    </w:trPr>
                                    <w:tc>
                                      <w:tcPr>
                                        <w:tcW w:w="4401" w:type="dxa"/>
                                        <w:gridSpan w:val="2"/>
                                      </w:tcPr>
                                      <w:p w14:paraId="0B571214" w14:textId="77777777" w:rsidR="00DA5B12" w:rsidRPr="00CC7927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6"/>
                                            <w:szCs w:val="26"/>
                                            <w:u w:val="single"/>
                                          </w:rPr>
                                        </w:pPr>
                                        <w:r w:rsidRPr="00CC7927"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6"/>
                                            <w:szCs w:val="26"/>
                                            <w:u w:val="single"/>
                                          </w:rPr>
                                          <w:t xml:space="preserve">Bach. </w:t>
                                        </w:r>
                                        <w:proofErr w:type="gramStart"/>
                                        <w:r w:rsidRPr="00CC7927"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6"/>
                                            <w:szCs w:val="26"/>
                                            <w:u w:val="single"/>
                                          </w:rPr>
                                          <w:t>of</w:t>
                                        </w:r>
                                        <w:proofErr w:type="gramEnd"/>
                                        <w:r w:rsidRPr="00CC7927"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6"/>
                                            <w:szCs w:val="26"/>
                                            <w:u w:val="single"/>
                                          </w:rPr>
                                          <w:t xml:space="preserve"> Environmental Practice</w:t>
                                        </w:r>
                                      </w:p>
                                      <w:p w14:paraId="53621F84" w14:textId="77777777" w:rsidR="00593FAF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265D30AE" w14:textId="5B48A9D8" w:rsidR="00DA5B12" w:rsidRPr="00DA5B12" w:rsidRDefault="00593FAF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</w:t>
                                        </w:r>
                                        <w:r w:rsidR="00DA5B12"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Biodiversity &amp; Assessment</w:t>
                                        </w:r>
                                      </w:p>
                                      <w:p w14:paraId="60214B84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Corporate Environmental</w:t>
                                        </w:r>
                                      </w:p>
                                      <w:p w14:paraId="785AEBA7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Land &amp; Water</w:t>
                                        </w:r>
                                      </w:p>
                                      <w:p w14:paraId="530F6AAA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  Urban Design</w:t>
                                        </w:r>
                                      </w:p>
                                      <w:p w14:paraId="117BE57C" w14:textId="77777777" w:rsidR="00DA5B12" w:rsidRPr="00CC7927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  </w:t>
                                        </w:r>
                                        <w:r w:rsidRPr="00CC7927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Marine &amp; Coastal-Discontinued</w:t>
                                        </w:r>
                                      </w:p>
                                      <w:p w14:paraId="591F84D6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2937E7D3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 xml:space="preserve">Bachelor of Geology </w:t>
                                        </w:r>
                                      </w:p>
                                      <w:p w14:paraId="60C55A93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0E3099D7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98A77D0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Bachelor of Marine Science</w:t>
                                        </w:r>
                                      </w:p>
                                      <w:p w14:paraId="502354EE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67E1DBA" w14:textId="77777777" w:rsid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0E982DFB" w14:textId="77777777" w:rsidR="00CC7927" w:rsidRDefault="00CC7927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F28BBDD" w14:textId="77777777" w:rsidR="00CC7927" w:rsidRDefault="00CC7927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58BC1624" w14:textId="77777777" w:rsidR="00CC7927" w:rsidRPr="00DA5B12" w:rsidRDefault="00CC7927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5F475EA8" w14:textId="77777777" w:rsidR="00DA5B12" w:rsidRPr="00DA5B12" w:rsidRDefault="00DA5B12" w:rsidP="00DA5B12">
                                        <w:pPr>
                                          <w:ind w:left="176"/>
                                          <w:rPr>
                                            <w:rStyle w:val="Hyperlink"/>
                                            <w:rFonts w:ascii="Times New Roman" w:hAnsi="Times New Roman"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none"/>
                                          </w:rPr>
                                        </w:pPr>
                                      </w:p>
                                      <w:p w14:paraId="3FD82718" w14:textId="01680519" w:rsidR="00DA5B12" w:rsidRPr="00CC7927" w:rsidRDefault="00DA5B12" w:rsidP="00741014">
                                        <w:pPr>
                                          <w:ind w:left="176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C7927">
                                          <w:rPr>
                                            <w:rStyle w:val="Hyperlink"/>
                                            <w:rFonts w:ascii="Times New Roman" w:hAnsi="Times New Roman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 w:rsidRPr="00CC7927">
                                          <w:rPr>
                                            <w:rStyle w:val="Hyperlink"/>
                                            <w:rFonts w:ascii="Times New Roman" w:hAnsi="Times New Roman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instrText xml:space="preserve"> FILENAME </w:instrText>
                                        </w:r>
                                        <w:r w:rsidRPr="00CC7927">
                                          <w:rPr>
                                            <w:rStyle w:val="Hyperlink"/>
                                            <w:rFonts w:ascii="Times New Roman" w:hAnsi="Times New Roman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="00CC7927" w:rsidRPr="00CC7927">
                                          <w:rPr>
                                            <w:rStyle w:val="Hyperlink"/>
                                            <w:rFonts w:ascii="Times New Roman" w:hAnsi="Times New Roman"/>
                                            <w:noProof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2018 Flyers vs 3</w:t>
                                        </w:r>
                                        <w:r w:rsidRPr="00CC7927">
                                          <w:rPr>
                                            <w:rStyle w:val="Hyperlink"/>
                                            <w:rFonts w:ascii="Times New Roman" w:hAnsi="Times New Roman"/>
                                            <w:noProof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.docx</w:t>
                                        </w:r>
                                        <w:r w:rsidRPr="00CC7927">
                                          <w:rPr>
                                            <w:rStyle w:val="Hyperlink"/>
                                            <w:rFonts w:ascii="Times New Roman" w:hAnsi="Times New Roman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51" w:type="dxa"/>
                                      </w:tcPr>
                                      <w:p w14:paraId="6260AC18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David King</w:t>
                                        </w:r>
                                      </w:p>
                                      <w:p w14:paraId="0DA8A1CF" w14:textId="77777777" w:rsidR="00593FAF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</w:p>
                                      <w:p w14:paraId="31B6EF88" w14:textId="4CCD3457" w:rsidR="00DA5B12" w:rsidRPr="00DA5B12" w:rsidRDefault="00593FAF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  <w:r w:rsidR="00DA5B12"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Ben Hirsch</w:t>
                                        </w:r>
                                      </w:p>
                                      <w:p w14:paraId="521013F0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Yetta</w:t>
                                        </w:r>
                                        <w:proofErr w:type="spellEnd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Gurtner</w:t>
                                        </w:r>
                                        <w:proofErr w:type="spellEnd"/>
                                      </w:p>
                                      <w:p w14:paraId="4DD9CEBB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Scott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Smithers</w:t>
                                        </w:r>
                                        <w:proofErr w:type="spellEnd"/>
                                      </w:p>
                                      <w:p w14:paraId="37DCAF08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Yetta</w:t>
                                        </w:r>
                                        <w:proofErr w:type="spellEnd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Gurtner</w:t>
                                        </w:r>
                                        <w:proofErr w:type="spellEnd"/>
                                      </w:p>
                                      <w:p w14:paraId="292EFCEE" w14:textId="34ED7D70" w:rsidR="00CC7927" w:rsidRDefault="00CC7927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15F1F26E" w14:textId="77777777" w:rsidR="00CC7927" w:rsidRDefault="00CC7927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7DEE1709" w14:textId="77777777" w:rsidR="00CC7927" w:rsidRPr="00CC7927" w:rsidRDefault="00CC7927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5FDBA823" w14:textId="4012E7BD" w:rsidR="00DA5B12" w:rsidRPr="00DA5B12" w:rsidRDefault="00805C04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  <w:r w:rsidR="00DA5B12"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Jan Huizenga</w:t>
                                        </w:r>
                                      </w:p>
                                      <w:p w14:paraId="40A06592" w14:textId="77777777" w:rsid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1D7EF40B" w14:textId="77777777" w:rsidR="00CC7927" w:rsidRPr="00DA5B12" w:rsidRDefault="00CC7927" w:rsidP="00DA5B12">
                                        <w:pPr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64655C24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Peter </w:t>
                                        </w:r>
                                        <w:proofErr w:type="spellStart"/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Ridd</w:t>
                                        </w:r>
                                        <w:proofErr w:type="spellEnd"/>
                                      </w:p>
                                      <w:p w14:paraId="53A8BFB2" w14:textId="77777777" w:rsidR="00DA5B12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0BCEE89C" w14:textId="77777777" w:rsidR="004A34A8" w:rsidRDefault="004A34A8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1F8CC392" w14:textId="77777777" w:rsidR="004A34A8" w:rsidRPr="00DA5B12" w:rsidRDefault="004A34A8" w:rsidP="004A34A8">
                                        <w:pPr>
                                          <w:ind w:left="-108"/>
                                          <w:suppressOverlap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819" w:type="dxa"/>
                                        <w:gridSpan w:val="3"/>
                                      </w:tcPr>
                                      <w:p w14:paraId="7637807E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David.King@jcu.edu.au</w:t>
                                        </w:r>
                                      </w:p>
                                      <w:p w14:paraId="775DD24E" w14:textId="77777777" w:rsidR="00593FAF" w:rsidRDefault="00DA5B12" w:rsidP="00DA5B12">
                                        <w:pPr>
                                          <w:ind w:left="142" w:right="-259" w:hanging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</w:p>
                                      <w:p w14:paraId="4A49546A" w14:textId="48A5499A" w:rsidR="00DA5B12" w:rsidRPr="00DA5B12" w:rsidRDefault="00593FAF" w:rsidP="00DA5B12">
                                        <w:pPr>
                                          <w:ind w:left="142" w:right="-259" w:hanging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  <w:r w:rsidR="00DA5B12" w:rsidRPr="00DA5B12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Ben.Hirsch@jcu.edu.au</w:t>
                                        </w:r>
                                      </w:p>
                                      <w:p w14:paraId="7A383D0C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Yetta.Gurtner@jcu.edu.au</w:t>
                                        </w:r>
                                      </w:p>
                                      <w:p w14:paraId="5A8AEDB1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Scott.Smithers@jcu.edu.au</w:t>
                                        </w:r>
                                      </w:p>
                                      <w:p w14:paraId="1ECD94B7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Yetta.Gurtner@jcu.edu.au</w:t>
                                        </w:r>
                                      </w:p>
                                      <w:p w14:paraId="3D3403EC" w14:textId="77777777" w:rsidR="00DA5B12" w:rsidRDefault="00DA5B12" w:rsidP="00CC7927">
                                        <w:p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31F6B380" w14:textId="77777777" w:rsidR="00CC7927" w:rsidRDefault="00CC7927" w:rsidP="00CC7927">
                                        <w:p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6050F975" w14:textId="77777777" w:rsidR="00CC7927" w:rsidRPr="00CC7927" w:rsidRDefault="00CC7927" w:rsidP="00CC7927">
                                        <w:p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0F8748E2" w14:textId="77777777" w:rsidR="00DA5B12" w:rsidRPr="00DA5B12" w:rsidRDefault="00DA5B12" w:rsidP="00DA5B12">
                                        <w:p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A5B12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Jan.Huizenga@jcu.edu.au</w:t>
                                        </w:r>
                                      </w:p>
                                      <w:p w14:paraId="5403B8E7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05B5CD11" w14:textId="77777777" w:rsidR="00DA5B12" w:rsidRPr="00DA5B12" w:rsidRDefault="00DA5B12" w:rsidP="00CC7927">
                                        <w:p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2A88A9AB" w14:textId="55EB1C7E" w:rsidR="00DA5B12" w:rsidRPr="00DA5B12" w:rsidRDefault="004A34A8" w:rsidP="00DA5B12">
                                        <w:pPr>
                                          <w:ind w:left="142"/>
                                          <w:rPr>
                                            <w:rStyle w:val="Hyperlink"/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none"/>
                                          </w:rPr>
                                        </w:pPr>
                                        <w:r>
                                          <w:t xml:space="preserve"> </w:t>
                                        </w:r>
                                        <w:hyperlink r:id="rId12" w:history="1">
                                          <w:r w:rsidR="00DA5B12" w:rsidRPr="00DA5B12">
                                            <w:rPr>
                                              <w:rStyle w:val="Hyperlink"/>
                                              <w:rFonts w:ascii="Arial" w:hAnsi="Arial" w:cs="Arial"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u w:val="none"/>
                                            </w:rPr>
                                            <w:t>Peter.Ridd@jcu.edu.au</w:t>
                                          </w:r>
                                        </w:hyperlink>
                                      </w:p>
                                      <w:p w14:paraId="57E1CA34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Style w:val="Hyperlink"/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none"/>
                                          </w:rPr>
                                        </w:pPr>
                                      </w:p>
                                      <w:p w14:paraId="0C1718DE" w14:textId="77777777" w:rsidR="00DA5B12" w:rsidRPr="00DA5B12" w:rsidRDefault="00DA5B12" w:rsidP="00DA5B12">
                                        <w:pPr>
                                          <w:ind w:left="2579"/>
                                          <w:jc w:val="both"/>
                                          <w:rPr>
                                            <w:rStyle w:val="Hyperlink"/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none"/>
                                          </w:rPr>
                                        </w:pPr>
                                      </w:p>
                                      <w:p w14:paraId="6D21A64E" w14:textId="77777777" w:rsidR="00DA5B12" w:rsidRPr="00DA5B12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A5B12" w:rsidRPr="00741014" w14:paraId="6FA155D4" w14:textId="77777777" w:rsidTr="004A34A8">
                                    <w:trPr>
                                      <w:gridAfter w:val="1"/>
                                      <w:wAfter w:w="454" w:type="dxa"/>
                                      <w:trHeight w:val="594"/>
                                    </w:trPr>
                                    <w:tc>
                                      <w:tcPr>
                                        <w:tcW w:w="4390" w:type="dxa"/>
                                      </w:tcPr>
                                      <w:p w14:paraId="7E274665" w14:textId="77777777" w:rsidR="00DA5B12" w:rsidRPr="00741014" w:rsidRDefault="00DA5B12" w:rsidP="00DA5B12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9"/>
                                            <w:szCs w:val="2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16" w:type="dxa"/>
                                        <w:gridSpan w:val="3"/>
                                      </w:tcPr>
                                      <w:p w14:paraId="43C48189" w14:textId="77777777" w:rsidR="00DA5B12" w:rsidRPr="00741014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9"/>
                                            <w:szCs w:val="2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11" w:type="dxa"/>
                                      </w:tcPr>
                                      <w:p w14:paraId="64AA2D86" w14:textId="77777777" w:rsidR="00DA5B12" w:rsidRPr="00741014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A5B12" w:rsidRPr="00741014" w14:paraId="322D4EA6" w14:textId="77777777" w:rsidTr="004A34A8">
                                    <w:trPr>
                                      <w:gridAfter w:val="1"/>
                                      <w:wAfter w:w="454" w:type="dxa"/>
                                      <w:trHeight w:val="594"/>
                                    </w:trPr>
                                    <w:tc>
                                      <w:tcPr>
                                        <w:tcW w:w="4390" w:type="dxa"/>
                                      </w:tcPr>
                                      <w:p w14:paraId="1B66924A" w14:textId="77777777" w:rsidR="00DA5B12" w:rsidRPr="00741014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9"/>
                                            <w:szCs w:val="2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16" w:type="dxa"/>
                                        <w:gridSpan w:val="3"/>
                                      </w:tcPr>
                                      <w:p w14:paraId="4906E67E" w14:textId="77777777" w:rsidR="00DA5B12" w:rsidRPr="00741014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9"/>
                                            <w:szCs w:val="2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11" w:type="dxa"/>
                                      </w:tcPr>
                                      <w:p w14:paraId="28C53FCC" w14:textId="77777777" w:rsidR="00DA5B12" w:rsidRPr="00741014" w:rsidRDefault="00DA5B12" w:rsidP="00DA5B12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9"/>
                                            <w:szCs w:val="2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F2F1278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14:paraId="1BE4491B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FD55D8A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57722A9C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512D5C" w14:textId="77777777" w:rsidR="00DA5B12" w:rsidRPr="00741014" w:rsidRDefault="00DA5B12" w:rsidP="002F6678">
                            <w:pPr>
                              <w:ind w:left="142" w:right="-106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05pt;margin-top:202.6pt;width:586.25pt;height:58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3x8M8CAAAP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435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845"/>
                        <w:gridCol w:w="1096"/>
                        <w:gridCol w:w="1413"/>
                      </w:tblGrid>
                      <w:tr w:rsidR="00DA5B12" w:rsidRPr="00741014" w14:paraId="51D97458" w14:textId="77777777" w:rsidTr="00DA5B12">
                        <w:trPr>
                          <w:trHeight w:val="9003"/>
                        </w:trPr>
                        <w:tc>
                          <w:tcPr>
                            <w:tcW w:w="11845" w:type="dxa"/>
                          </w:tcPr>
                          <w:tbl>
                            <w:tblPr>
                              <w:tblStyle w:val="TableGrid"/>
                              <w:tblW w:w="1247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"/>
                              <w:gridCol w:w="3251"/>
                              <w:gridCol w:w="254"/>
                              <w:gridCol w:w="4111"/>
                              <w:gridCol w:w="454"/>
                            </w:tblGrid>
                            <w:tr w:rsidR="00DA5B12" w:rsidRPr="00741014" w14:paraId="45CAACE1" w14:textId="77777777" w:rsidTr="004A34A8">
                              <w:trPr>
                                <w:trHeight w:val="594"/>
                              </w:trPr>
                              <w:tc>
                                <w:tcPr>
                                  <w:tcW w:w="4401" w:type="dxa"/>
                                  <w:gridSpan w:val="2"/>
                                </w:tcPr>
                                <w:p w14:paraId="2010C45F" w14:textId="77777777" w:rsidR="00DA5B12" w:rsidRPr="00DA5B12" w:rsidRDefault="00DA5B12" w:rsidP="00DA5B12">
                                  <w:pPr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5B12"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Bachelor of Advanced Science</w:t>
                                  </w:r>
                                </w:p>
                                <w:p w14:paraId="49C75725" w14:textId="77777777" w:rsidR="00593FAF" w:rsidRPr="004A34A8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  <w:p w14:paraId="3E4A458E" w14:textId="2D771C59" w:rsidR="00DA5B12" w:rsidRPr="00DA5B12" w:rsidRDefault="00593FAF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DA5B12"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Aquaculture</w:t>
                                  </w:r>
                                </w:p>
                                <w:p w14:paraId="425B38A5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  <w:p w14:paraId="4098E689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Chemistry</w:t>
                                  </w:r>
                                </w:p>
                                <w:p w14:paraId="44D0F262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Earth Sciences</w:t>
                                  </w:r>
                                </w:p>
                                <w:p w14:paraId="1EEF6090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Marine Biology</w:t>
                                  </w:r>
                                </w:p>
                                <w:p w14:paraId="60582850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Mathematics</w:t>
                                  </w:r>
                                </w:p>
                                <w:p w14:paraId="310F6127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Molecular &amp; Cell Biology</w:t>
                                  </w:r>
                                </w:p>
                                <w:p w14:paraId="719003F6" w14:textId="0F3A065D" w:rsidR="00DA5B12" w:rsidRPr="00DA5B12" w:rsidRDefault="00DA5B12" w:rsidP="00805C04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Physics</w:t>
                                  </w:r>
                                </w:p>
                                <w:p w14:paraId="3CF4F432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Zoology &amp; Ecology</w:t>
                                  </w:r>
                                </w:p>
                                <w:p w14:paraId="6D624CD3" w14:textId="77777777" w:rsidR="00CC7927" w:rsidRDefault="00CC7927" w:rsidP="00CC7927">
                                  <w:pPr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14:paraId="1E6D5539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Bachelor of Engineering</w:t>
                                  </w:r>
                                </w:p>
                                <w:p w14:paraId="4391F7C9" w14:textId="77777777" w:rsidR="00593FAF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  <w:p w14:paraId="636B2374" w14:textId="73733D65" w:rsidR="00DA5B12" w:rsidRPr="00DA5B12" w:rsidRDefault="00593FAF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DA5B12"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Chemical</w:t>
                                  </w:r>
                                </w:p>
                                <w:p w14:paraId="203BF860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Civil</w:t>
                                  </w:r>
                                </w:p>
                                <w:p w14:paraId="37B44F8B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Electrical</w:t>
                                  </w:r>
                                </w:p>
                                <w:p w14:paraId="1B5C6B14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Mechanical</w:t>
                                  </w:r>
                                </w:p>
                                <w:p w14:paraId="4384A11A" w14:textId="77777777" w:rsidR="00DA5B12" w:rsidRPr="00DA5B12" w:rsidRDefault="00DA5B12" w:rsidP="00DA5B12">
                                  <w:pPr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52253D2F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Sean Connolly</w:t>
                                  </w:r>
                                </w:p>
                                <w:p w14:paraId="4D8745FE" w14:textId="77777777" w:rsidR="00593FAF" w:rsidRPr="004A34A8" w:rsidRDefault="00593FAF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A90CA3" w14:textId="00BD6EB2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Kate </w:t>
                                  </w: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Hutson</w:t>
                                  </w:r>
                                  <w:proofErr w:type="spellEnd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*Away until Feb</w:t>
                                  </w:r>
                                  <w:r w:rsidR="006B6018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12</w:t>
                                  </w: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6556BDE0" w14:textId="7E4C4FEB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Kyall</w:t>
                                  </w:r>
                                  <w:proofErr w:type="spellEnd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Zenger</w:t>
                                  </w: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*Acting to Feb</w:t>
                                  </w:r>
                                  <w:r w:rsidR="006B6018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12</w:t>
                                  </w:r>
                                </w:p>
                                <w:p w14:paraId="4BBF3389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Murray Davies</w:t>
                                  </w:r>
                                </w:p>
                                <w:p w14:paraId="0128DD99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Jan Huizenga</w:t>
                                  </w:r>
                                </w:p>
                                <w:p w14:paraId="17C9ED5B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Orpha</w:t>
                                  </w:r>
                                  <w:proofErr w:type="spellEnd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Bellwood</w:t>
                                  </w:r>
                                </w:p>
                                <w:p w14:paraId="38A38D6F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Shaun </w:t>
                                  </w: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Belward</w:t>
                                  </w:r>
                                  <w:proofErr w:type="spellEnd"/>
                                </w:p>
                                <w:p w14:paraId="7575A457" w14:textId="1B242D50" w:rsidR="00DA5B12" w:rsidRPr="00CC7927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Alan Baxter</w:t>
                                  </w:r>
                                </w:p>
                                <w:p w14:paraId="3D976055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Peter </w:t>
                                  </w: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Ridd</w:t>
                                  </w:r>
                                  <w:proofErr w:type="spellEnd"/>
                                </w:p>
                                <w:p w14:paraId="735774D8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Ben Hirsch </w:t>
                                  </w:r>
                                </w:p>
                                <w:p w14:paraId="3CBC48AC" w14:textId="77777777" w:rsidR="00CC7927" w:rsidRDefault="00DA5B12" w:rsidP="00CC7927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12D95813" w14:textId="1965B1CA" w:rsidR="00DA5B12" w:rsidRPr="00DA5B12" w:rsidRDefault="00CC7927" w:rsidP="00CC7927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DA5B12"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Rabin </w:t>
                                  </w:r>
                                  <w:proofErr w:type="spellStart"/>
                                  <w:r w:rsidR="00DA5B12"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Tuladhar</w:t>
                                  </w:r>
                                  <w:proofErr w:type="spellEnd"/>
                                </w:p>
                                <w:p w14:paraId="27073D6F" w14:textId="77777777" w:rsidR="00593FAF" w:rsidRDefault="00593FAF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7148474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Madoc</w:t>
                                  </w:r>
                                  <w:proofErr w:type="spellEnd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Sheehan</w:t>
                                  </w:r>
                                </w:p>
                                <w:p w14:paraId="5F03490F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Calibri" w:hAnsi="Calibri" w:cs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Calibri" w:hAnsi="Calibri" w:cs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Siva </w:t>
                                  </w:r>
                                  <w:proofErr w:type="spellStart"/>
                                  <w:r w:rsidRPr="00DA5B12">
                                    <w:rPr>
                                      <w:rFonts w:ascii="Calibri" w:hAnsi="Calibri" w:cs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Sivakugan</w:t>
                                  </w:r>
                                  <w:proofErr w:type="spellEnd"/>
                                </w:p>
                                <w:p w14:paraId="525183ED" w14:textId="1C16A0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Ahmad </w:t>
                                  </w:r>
                                  <w:proofErr w:type="spellStart"/>
                                  <w:r w:rsidRPr="00DA5B12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Zahedi</w:t>
                                  </w:r>
                                  <w:proofErr w:type="spellEnd"/>
                                </w:p>
                                <w:p w14:paraId="1C3EE9B3" w14:textId="00A6B565" w:rsidR="00DA5B12" w:rsidRPr="00DA5B12" w:rsidRDefault="002A0B07" w:rsidP="00DA5B12">
                                  <w:pPr>
                                    <w:ind w:left="169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Wenxian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Lin</w:t>
                                  </w:r>
                                </w:p>
                                <w:p w14:paraId="34984042" w14:textId="77777777" w:rsidR="00DA5B12" w:rsidRPr="00DA5B12" w:rsidRDefault="00DA5B12" w:rsidP="00DA5B12">
                                  <w:pPr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9" w:type="dxa"/>
                                  <w:gridSpan w:val="3"/>
                                </w:tcPr>
                                <w:p w14:paraId="4FE601B6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Sean.Connolly@jcu.edu.au</w:t>
                                  </w:r>
                                </w:p>
                                <w:p w14:paraId="5994FBEF" w14:textId="77777777" w:rsidR="00593FAF" w:rsidRDefault="00593FAF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5DC85DF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Kate.Hutson@jcu.edu.au</w:t>
                                  </w:r>
                                </w:p>
                                <w:p w14:paraId="3808A549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Kyall.Zenger@jcu.edu.au Murray.Davies@jcu.edu.au</w:t>
                                  </w:r>
                                </w:p>
                                <w:p w14:paraId="3EB9C33A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Jan.Huizenga@jcu.edu.au</w:t>
                                  </w:r>
                                </w:p>
                                <w:p w14:paraId="77835C83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Orpha.Bellwood@jcu.edu.au</w:t>
                                  </w:r>
                                </w:p>
                                <w:p w14:paraId="058102A2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Shaun.Belward@jcu.edu.au</w:t>
                                  </w:r>
                                </w:p>
                                <w:p w14:paraId="414EA9D6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Alan.Baxter@jcu.edu.au</w:t>
                                  </w:r>
                                </w:p>
                                <w:p w14:paraId="17EC3E23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Peter.Ridd@jcu.edu.au</w:t>
                                  </w:r>
                                </w:p>
                                <w:p w14:paraId="5D1884DB" w14:textId="77777777" w:rsidR="00DA5B12" w:rsidRPr="00DA5B12" w:rsidRDefault="00DA5B12" w:rsidP="00DA5B12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Ben.Hirsch@jcu.edu.au</w:t>
                                  </w:r>
                                </w:p>
                                <w:p w14:paraId="10ADA29F" w14:textId="77777777" w:rsidR="00DA5B12" w:rsidRPr="00DA5B12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0DC2CB43" w14:textId="40494A84" w:rsidR="00DA5B12" w:rsidRPr="00DA5B12" w:rsidRDefault="00CC7927" w:rsidP="00CC792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hyperlink r:id="rId13" w:history="1">
                                    <w:r w:rsidR="00DA5B12" w:rsidRPr="00DA5B12">
                                      <w:rPr>
                                        <w:rStyle w:val="Hyperlink"/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  <w:u w:val="none"/>
                                      </w:rPr>
                                      <w:t>Rabin.Tuladhar@jcu.edu.au</w:t>
                                    </w:r>
                                  </w:hyperlink>
                                </w:p>
                                <w:p w14:paraId="5BCC9AF9" w14:textId="77777777" w:rsidR="00593FAF" w:rsidRDefault="00593FAF" w:rsidP="00DA5B12">
                                  <w:pPr>
                                    <w:ind w:left="142"/>
                                  </w:pPr>
                                </w:p>
                                <w:p w14:paraId="04FC8151" w14:textId="77777777" w:rsidR="00DA5B12" w:rsidRPr="00DA5B12" w:rsidRDefault="00956645" w:rsidP="00DA5B12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14" w:history="1">
                                    <w:r w:rsidR="00DA5B12" w:rsidRPr="00DA5B12">
                                      <w:rPr>
                                        <w:rStyle w:val="Hyperlink"/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  <w:u w:val="none"/>
                                      </w:rPr>
                                      <w:t>Madoc.Sheehan@jcu.edu.au</w:t>
                                    </w:r>
                                  </w:hyperlink>
                                </w:p>
                                <w:p w14:paraId="65F9A7D6" w14:textId="2ED49B35" w:rsidR="00DA5B12" w:rsidRPr="00DA5B12" w:rsidRDefault="00956645" w:rsidP="00DA5B12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15" w:history="1">
                                    <w:r w:rsidR="00DA5B12" w:rsidRPr="00DA5B12">
                                      <w:rPr>
                                        <w:rStyle w:val="Hyperlink"/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  <w:u w:val="none"/>
                                      </w:rPr>
                                      <w:t>Siva.Sivakugan@jcu.edu.au</w:t>
                                    </w:r>
                                  </w:hyperlink>
                                </w:p>
                                <w:p w14:paraId="35A8AB6A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Ahmad </w:t>
                                  </w:r>
                                  <w:hyperlink r:id="rId16" w:history="1">
                                    <w:r w:rsidRPr="00DA5B12">
                                      <w:rPr>
                                        <w:rStyle w:val="Hyperlink"/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  <w:u w:val="none"/>
                                      </w:rPr>
                                      <w:t>Zahedi@jcu.edu.au</w:t>
                                    </w:r>
                                  </w:hyperlink>
                                </w:p>
                                <w:p w14:paraId="22C4BFDA" w14:textId="01700D5D" w:rsidR="00DA5B12" w:rsidRPr="00DA5B12" w:rsidRDefault="002A0B07" w:rsidP="00DA5B12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Wenxian.Lin</w:t>
                                  </w:r>
                                  <w:r w:rsidR="00DA5B12" w:rsidRPr="00DA5B1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@jcu.edu.au </w:t>
                                  </w:r>
                                </w:p>
                                <w:p w14:paraId="7100C677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A5B12" w:rsidRPr="00741014" w14:paraId="3EF5FE3D" w14:textId="77777777" w:rsidTr="004A34A8">
                              <w:trPr>
                                <w:trHeight w:val="5348"/>
                              </w:trPr>
                              <w:tc>
                                <w:tcPr>
                                  <w:tcW w:w="4401" w:type="dxa"/>
                                  <w:gridSpan w:val="2"/>
                                </w:tcPr>
                                <w:p w14:paraId="0B571214" w14:textId="77777777" w:rsidR="00DA5B12" w:rsidRPr="00CC7927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CC7927"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Bach. </w:t>
                                  </w:r>
                                  <w:proofErr w:type="gramStart"/>
                                  <w:r w:rsidRPr="00CC7927"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u w:val="single"/>
                                    </w:rPr>
                                    <w:t>of</w:t>
                                  </w:r>
                                  <w:proofErr w:type="gramEnd"/>
                                  <w:r w:rsidRPr="00CC7927"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 Environmental Practice</w:t>
                                  </w:r>
                                </w:p>
                                <w:p w14:paraId="53621F84" w14:textId="77777777" w:rsidR="00593FAF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  <w:p w14:paraId="265D30AE" w14:textId="5B48A9D8" w:rsidR="00DA5B12" w:rsidRPr="00DA5B12" w:rsidRDefault="00593FAF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DA5B12"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Biodiversity &amp; Assessment</w:t>
                                  </w:r>
                                </w:p>
                                <w:p w14:paraId="60214B84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Corporate Environmental</w:t>
                                  </w:r>
                                </w:p>
                                <w:p w14:paraId="785AEBA7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Land &amp; Water</w:t>
                                  </w:r>
                                </w:p>
                                <w:p w14:paraId="530F6AAA" w14:textId="77777777" w:rsidR="00DA5B12" w:rsidRPr="00DA5B12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Urban Design</w:t>
                                  </w:r>
                                </w:p>
                                <w:p w14:paraId="117BE57C" w14:textId="77777777" w:rsidR="00DA5B12" w:rsidRPr="00CC7927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  <w:r w:rsidRPr="00CC7927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Marine &amp; Coastal-Discontinued</w:t>
                                  </w:r>
                                </w:p>
                                <w:p w14:paraId="591F84D6" w14:textId="77777777" w:rsidR="00DA5B12" w:rsidRPr="00DA5B12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937E7D3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Bachelor of Geology </w:t>
                                  </w:r>
                                </w:p>
                                <w:p w14:paraId="60C55A93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E3099D7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8A77D0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  <w:t>Bachelor of Marine Science</w:t>
                                  </w:r>
                                </w:p>
                                <w:p w14:paraId="502354EE" w14:textId="77777777" w:rsidR="00DA5B12" w:rsidRPr="00DA5B12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67E1DBA" w14:textId="77777777" w:rsidR="00DA5B12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E982DFB" w14:textId="77777777" w:rsidR="00CC7927" w:rsidRDefault="00CC7927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F28BBDD" w14:textId="77777777" w:rsidR="00CC7927" w:rsidRDefault="00CC7927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BC1624" w14:textId="77777777" w:rsidR="00CC7927" w:rsidRPr="00DA5B12" w:rsidRDefault="00CC7927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F475EA8" w14:textId="77777777" w:rsidR="00DA5B12" w:rsidRPr="00DA5B12" w:rsidRDefault="00DA5B12" w:rsidP="00DA5B12">
                                  <w:pPr>
                                    <w:ind w:left="176"/>
                                    <w:rPr>
                                      <w:rStyle w:val="Hyperlink"/>
                                      <w:rFonts w:ascii="Times New Roman" w:hAnsi="Times New Roman"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</w:rPr>
                                  </w:pPr>
                                </w:p>
                                <w:p w14:paraId="3FD82718" w14:textId="01680519" w:rsidR="00DA5B12" w:rsidRPr="00CC7927" w:rsidRDefault="00DA5B12" w:rsidP="00741014">
                                  <w:pPr>
                                    <w:ind w:left="176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CC7927">
                                    <w:rPr>
                                      <w:rStyle w:val="Hyperlink"/>
                                      <w:rFonts w:ascii="Times New Roman" w:hAnsi="Times New Roman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CC7927">
                                    <w:rPr>
                                      <w:rStyle w:val="Hyperlink"/>
                                      <w:rFonts w:ascii="Times New Roman" w:hAnsi="Times New Roman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instrText xml:space="preserve"> FILENAME </w:instrText>
                                  </w:r>
                                  <w:r w:rsidRPr="00CC7927">
                                    <w:rPr>
                                      <w:rStyle w:val="Hyperlink"/>
                                      <w:rFonts w:ascii="Times New Roman" w:hAnsi="Times New Roman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C7927" w:rsidRPr="00CC7927">
                                    <w:rPr>
                                      <w:rStyle w:val="Hyperlink"/>
                                      <w:rFonts w:ascii="Times New Roman" w:hAnsi="Times New Roman"/>
                                      <w:noProof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2018 Flyers vs 3</w:t>
                                  </w:r>
                                  <w:r w:rsidRPr="00CC7927">
                                    <w:rPr>
                                      <w:rStyle w:val="Hyperlink"/>
                                      <w:rFonts w:ascii="Times New Roman" w:hAnsi="Times New Roman"/>
                                      <w:noProof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.docx</w:t>
                                  </w:r>
                                  <w:r w:rsidRPr="00CC7927">
                                    <w:rPr>
                                      <w:rStyle w:val="Hyperlink"/>
                                      <w:rFonts w:ascii="Times New Roman" w:hAnsi="Times New Roman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6260AC18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David King</w:t>
                                  </w:r>
                                </w:p>
                                <w:p w14:paraId="0DA8A1CF" w14:textId="77777777" w:rsidR="00593FAF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31B6EF88" w14:textId="4CCD3457" w:rsidR="00DA5B12" w:rsidRPr="00DA5B12" w:rsidRDefault="00593FAF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DA5B12"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Ben Hirsch</w:t>
                                  </w:r>
                                </w:p>
                                <w:p w14:paraId="521013F0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Yetta</w:t>
                                  </w:r>
                                  <w:proofErr w:type="spellEnd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Gurtner</w:t>
                                  </w:r>
                                  <w:proofErr w:type="spellEnd"/>
                                </w:p>
                                <w:p w14:paraId="4DD9CEBB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Scott </w:t>
                                  </w: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Smithers</w:t>
                                  </w:r>
                                  <w:proofErr w:type="spellEnd"/>
                                </w:p>
                                <w:p w14:paraId="37DCAF08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Yetta</w:t>
                                  </w:r>
                                  <w:proofErr w:type="spellEnd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Gurtner</w:t>
                                  </w:r>
                                  <w:proofErr w:type="spellEnd"/>
                                </w:p>
                                <w:p w14:paraId="292EFCEE" w14:textId="34ED7D70" w:rsidR="00CC7927" w:rsidRDefault="00CC7927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5F1F26E" w14:textId="77777777" w:rsidR="00CC7927" w:rsidRDefault="00CC7927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DEE1709" w14:textId="77777777" w:rsidR="00CC7927" w:rsidRPr="00CC7927" w:rsidRDefault="00CC7927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FDBA823" w14:textId="4012E7BD" w:rsidR="00DA5B12" w:rsidRPr="00DA5B12" w:rsidRDefault="00805C04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DA5B12"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Jan Huizenga</w:t>
                                  </w:r>
                                </w:p>
                                <w:p w14:paraId="40A06592" w14:textId="77777777" w:rsidR="00DA5B12" w:rsidRDefault="00DA5B12" w:rsidP="00DA5B12">
                                  <w:pPr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7EF40B" w14:textId="77777777" w:rsidR="00CC7927" w:rsidRPr="00DA5B12" w:rsidRDefault="00CC7927" w:rsidP="00DA5B12">
                                  <w:pPr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4655C24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Peter </w:t>
                                  </w:r>
                                  <w:proofErr w:type="spellStart"/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Ridd</w:t>
                                  </w:r>
                                  <w:proofErr w:type="spellEnd"/>
                                </w:p>
                                <w:p w14:paraId="53A8BFB2" w14:textId="77777777" w:rsidR="00DA5B12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BCEE89C" w14:textId="77777777" w:rsidR="004A34A8" w:rsidRDefault="004A34A8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8CC392" w14:textId="77777777" w:rsidR="004A34A8" w:rsidRPr="00DA5B12" w:rsidRDefault="004A34A8" w:rsidP="004A34A8">
                                  <w:pPr>
                                    <w:ind w:left="-108"/>
                                    <w:suppressOverlap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9" w:type="dxa"/>
                                  <w:gridSpan w:val="3"/>
                                </w:tcPr>
                                <w:p w14:paraId="7637807E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David.King@jcu.edu.au</w:t>
                                  </w:r>
                                </w:p>
                                <w:p w14:paraId="775DD24E" w14:textId="77777777" w:rsidR="00593FAF" w:rsidRDefault="00DA5B12" w:rsidP="00DA5B12">
                                  <w:pPr>
                                    <w:ind w:left="142" w:right="-259" w:hanging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4A49546A" w14:textId="48A5499A" w:rsidR="00DA5B12" w:rsidRPr="00DA5B12" w:rsidRDefault="00593FAF" w:rsidP="00DA5B12">
                                  <w:pPr>
                                    <w:ind w:left="142" w:right="-259" w:hanging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DA5B12" w:rsidRPr="00DA5B1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Ben.Hirsch@jcu.edu.au</w:t>
                                  </w:r>
                                </w:p>
                                <w:p w14:paraId="7A383D0C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Yetta.Gurtner@jcu.edu.au</w:t>
                                  </w:r>
                                </w:p>
                                <w:p w14:paraId="5A8AEDB1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Scott.Smithers@jcu.edu.au</w:t>
                                  </w:r>
                                </w:p>
                                <w:p w14:paraId="1ECD94B7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Yetta.Gurtner@jcu.edu.au</w:t>
                                  </w:r>
                                </w:p>
                                <w:p w14:paraId="3D3403EC" w14:textId="77777777" w:rsidR="00DA5B12" w:rsidRDefault="00DA5B12" w:rsidP="00CC792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1F6B380" w14:textId="77777777" w:rsidR="00CC7927" w:rsidRDefault="00CC7927" w:rsidP="00CC792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050F975" w14:textId="77777777" w:rsidR="00CC7927" w:rsidRPr="00CC7927" w:rsidRDefault="00CC7927" w:rsidP="00CC792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F8748E2" w14:textId="77777777" w:rsidR="00DA5B12" w:rsidRPr="00DA5B12" w:rsidRDefault="00DA5B12" w:rsidP="00DA5B12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5B1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Jan.Huizenga@jcu.edu.au</w:t>
                                  </w:r>
                                </w:p>
                                <w:p w14:paraId="5403B8E7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B5CD11" w14:textId="77777777" w:rsidR="00DA5B12" w:rsidRPr="00DA5B12" w:rsidRDefault="00DA5B12" w:rsidP="00CC792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A88A9AB" w14:textId="55EB1C7E" w:rsidR="00DA5B12" w:rsidRPr="00DA5B12" w:rsidRDefault="004A34A8" w:rsidP="00DA5B12">
                                  <w:pPr>
                                    <w:ind w:left="142"/>
                                    <w:rPr>
                                      <w:rStyle w:val="Hyperlink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hyperlink r:id="rId17" w:history="1">
                                    <w:r w:rsidR="00DA5B12" w:rsidRPr="00DA5B12">
                                      <w:rPr>
                                        <w:rStyle w:val="Hyperlink"/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  <w:u w:val="none"/>
                                      </w:rPr>
                                      <w:t>Peter.Ridd@jcu.edu.au</w:t>
                                    </w:r>
                                  </w:hyperlink>
                                </w:p>
                                <w:p w14:paraId="57E1CA34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Style w:val="Hyperlink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</w:rPr>
                                  </w:pPr>
                                </w:p>
                                <w:p w14:paraId="0C1718DE" w14:textId="77777777" w:rsidR="00DA5B12" w:rsidRPr="00DA5B12" w:rsidRDefault="00DA5B12" w:rsidP="00DA5B12">
                                  <w:pPr>
                                    <w:ind w:left="2579"/>
                                    <w:jc w:val="both"/>
                                    <w:rPr>
                                      <w:rStyle w:val="Hyperlink"/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</w:rPr>
                                  </w:pPr>
                                </w:p>
                                <w:p w14:paraId="6D21A64E" w14:textId="77777777" w:rsidR="00DA5B12" w:rsidRPr="00DA5B12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A5B12" w:rsidRPr="00741014" w14:paraId="6FA155D4" w14:textId="77777777" w:rsidTr="004A34A8">
                              <w:trPr>
                                <w:gridAfter w:val="1"/>
                                <w:wAfter w:w="454" w:type="dxa"/>
                                <w:trHeight w:val="594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7E274665" w14:textId="77777777" w:rsidR="00DA5B12" w:rsidRPr="00741014" w:rsidRDefault="00DA5B12" w:rsidP="00DA5B12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6" w:type="dxa"/>
                                  <w:gridSpan w:val="3"/>
                                </w:tcPr>
                                <w:p w14:paraId="43C48189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14:paraId="64AA2D86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A5B12" w:rsidRPr="00741014" w14:paraId="322D4EA6" w14:textId="77777777" w:rsidTr="004A34A8">
                              <w:trPr>
                                <w:gridAfter w:val="1"/>
                                <w:wAfter w:w="454" w:type="dxa"/>
                                <w:trHeight w:val="594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B66924A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6" w:type="dxa"/>
                                  <w:gridSpan w:val="3"/>
                                </w:tcPr>
                                <w:p w14:paraId="4906E67E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14:paraId="28C53FCC" w14:textId="77777777" w:rsidR="00DA5B12" w:rsidRPr="00741014" w:rsidRDefault="00DA5B12" w:rsidP="00DA5B12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2F1278" w14:textId="77777777" w:rsidR="00DA5B12" w:rsidRPr="00741014" w:rsidRDefault="00DA5B12" w:rsidP="00DA5B12">
                            <w:pPr>
                              <w:ind w:left="142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  <w:p w14:paraId="1BE4491B" w14:textId="77777777" w:rsidR="00DA5B12" w:rsidRPr="00741014" w:rsidRDefault="00DA5B12" w:rsidP="00DA5B12">
                            <w:pPr>
                              <w:ind w:left="142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1FD55D8A" w14:textId="77777777" w:rsidR="00DA5B12" w:rsidRPr="00741014" w:rsidRDefault="00DA5B12" w:rsidP="00DA5B12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57722A9C" w14:textId="77777777" w:rsidR="00DA5B12" w:rsidRPr="00741014" w:rsidRDefault="00DA5B12" w:rsidP="00DA5B12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c>
                      </w:tr>
                    </w:tbl>
                    <w:p w14:paraId="1E512D5C" w14:textId="77777777" w:rsidR="00DA5B12" w:rsidRPr="00741014" w:rsidRDefault="00DA5B12" w:rsidP="002F6678">
                      <w:pPr>
                        <w:ind w:left="142" w:right="-106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E57D2D" wp14:editId="25F92A9B">
                <wp:simplePos x="0" y="0"/>
                <wp:positionH relativeFrom="column">
                  <wp:posOffset>165735</wp:posOffset>
                </wp:positionH>
                <wp:positionV relativeFrom="paragraph">
                  <wp:posOffset>635000</wp:posOffset>
                </wp:positionV>
                <wp:extent cx="7310755" cy="1704340"/>
                <wp:effectExtent l="0" t="0" r="4445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755" cy="170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9AC7" w14:textId="77777777" w:rsidR="00DA5B12" w:rsidRPr="000D6EC8" w:rsidRDefault="00DA5B12" w:rsidP="002F667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D6E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College of Science &amp; Engineering</w:t>
                            </w:r>
                          </w:p>
                          <w:p w14:paraId="2421B2F7" w14:textId="10D5F026" w:rsidR="00DA5B12" w:rsidRDefault="00DA5B12" w:rsidP="002F6678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Undergrad Course &amp; Major Coordinators</w:t>
                            </w:r>
                          </w:p>
                          <w:p w14:paraId="3BDB6C25" w14:textId="77777777" w:rsidR="00DA5B12" w:rsidRPr="003A187D" w:rsidRDefault="00DA5B12" w:rsidP="002F6678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D0AD0B" w14:textId="77777777" w:rsidR="00DA5B12" w:rsidRPr="003A187D" w:rsidRDefault="00DA5B12" w:rsidP="002F6678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A187D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Townsville</w:t>
                            </w:r>
                          </w:p>
                          <w:p w14:paraId="3F8B6486" w14:textId="722FE29E" w:rsidR="00DA5B12" w:rsidRPr="003A187D" w:rsidRDefault="00DA5B12" w:rsidP="002F667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187D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Please use these addresses to book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phone, SKYPE or in-person </w:t>
                            </w:r>
                            <w:r w:rsidRPr="003A187D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appointments with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a CSE course or major coordinator</w:t>
                            </w:r>
                          </w:p>
                          <w:p w14:paraId="619C4750" w14:textId="77777777" w:rsidR="00DA5B12" w:rsidRPr="00856493" w:rsidRDefault="00DA5B12" w:rsidP="002F6678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56493"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E57D2D" id="Text Box 1" o:spid="_x0000_s1027" type="#_x0000_t202" style="position:absolute;left:0;text-align:left;margin-left:13.05pt;margin-top:50pt;width:575.65pt;height:13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" filled="f" stroked="f">
                <v:textbox inset="0,0,0,0">
                  <w:txbxContent>
                    <w:p w14:paraId="753F9AC7" w14:textId="77777777" w:rsidR="002F6678" w:rsidRPr="000D6EC8" w:rsidRDefault="002F6678" w:rsidP="002F6678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0D6EC8"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</w:rPr>
                        <w:t>College of Science &amp; Engineering</w:t>
                      </w:r>
                    </w:p>
                    <w:p w14:paraId="2421B2F7" w14:textId="10D5F026" w:rsidR="002F6678" w:rsidRDefault="002F6678" w:rsidP="002F6678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46159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Undergrad Course &amp; Major Coordinators</w:t>
                      </w:r>
                    </w:p>
                    <w:p w14:paraId="3BDB6C25" w14:textId="77777777" w:rsidR="002F6678" w:rsidRPr="003A187D" w:rsidRDefault="002F6678" w:rsidP="002F6678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BD0AD0B" w14:textId="77777777" w:rsidR="002F6678" w:rsidRPr="003A187D" w:rsidRDefault="002F6678" w:rsidP="002F6678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A187D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Townsville</w:t>
                      </w:r>
                    </w:p>
                    <w:p w14:paraId="3F8B6486" w14:textId="722FE29E" w:rsidR="002F6678" w:rsidRPr="003A187D" w:rsidRDefault="002F6678" w:rsidP="002F6678">
                      <w:pPr>
                        <w:jc w:val="center"/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187D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Please use these addresses to book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phone, SKYPE or in-person </w:t>
                      </w:r>
                      <w:r w:rsidRPr="003A187D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appointments with </w:t>
                      </w:r>
                      <w:r w:rsidR="008E1347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a CSE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course or major coordinator</w:t>
                      </w:r>
                    </w:p>
                    <w:p w14:paraId="619C4750" w14:textId="77777777" w:rsidR="002F6678" w:rsidRPr="00856493" w:rsidRDefault="002F6678" w:rsidP="002F6678">
                      <w:pPr>
                        <w:jc w:val="center"/>
                        <w:rPr>
                          <w:rFonts w:ascii="Arial" w:hAnsi="Arial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856493">
                        <w:rPr>
                          <w:rFonts w:ascii="Arial" w:hAnsi="Arial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5A5" w:rsidRPr="00C235A5">
        <w:rPr>
          <w:rFonts w:ascii="Arial" w:hAnsi="Arial" w:cs="Arial"/>
          <w:noProof/>
          <w:color w:val="133177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51F20687" wp14:editId="4CF1522B">
            <wp:simplePos x="0" y="0"/>
            <wp:positionH relativeFrom="column">
              <wp:posOffset>5099685</wp:posOffset>
            </wp:positionH>
            <wp:positionV relativeFrom="paragraph">
              <wp:posOffset>-337185</wp:posOffset>
            </wp:positionV>
            <wp:extent cx="2061845" cy="88519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U_Logo_MONO_REV.ep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885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A5" w:rsidRPr="00C235A5">
        <w:rPr>
          <w:rFonts w:ascii="Arial" w:hAnsi="Arial" w:cs="Arial"/>
          <w:noProof/>
          <w:color w:val="133177"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60EA0F64" wp14:editId="0E5D4C05">
            <wp:simplePos x="0" y="0"/>
            <wp:positionH relativeFrom="column">
              <wp:posOffset>6629400</wp:posOffset>
            </wp:positionH>
            <wp:positionV relativeFrom="paragraph">
              <wp:posOffset>9046845</wp:posOffset>
            </wp:positionV>
            <wp:extent cx="532130" cy="628015"/>
            <wp:effectExtent l="0" t="0" r="127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Stack_Outlined_Reverse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28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X="534" w:tblpY="1"/>
        <w:tblOverlap w:val="never"/>
        <w:tblW w:w="11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5"/>
        <w:gridCol w:w="3113"/>
        <w:gridCol w:w="4111"/>
      </w:tblGrid>
      <w:tr w:rsidR="00063C1A" w:rsidRPr="006427AC" w14:paraId="44A2B71C" w14:textId="77777777" w:rsidTr="00DD58CC">
        <w:trPr>
          <w:trHeight w:val="14747"/>
        </w:trPr>
        <w:tc>
          <w:tcPr>
            <w:tcW w:w="4225" w:type="dxa"/>
          </w:tcPr>
          <w:p w14:paraId="7C112DD4" w14:textId="77777777" w:rsidR="00063C1A" w:rsidRPr="0074423A" w:rsidRDefault="00063C1A" w:rsidP="00DA5B12">
            <w:pPr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</w:pPr>
            <w:r w:rsidRPr="0074423A"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  <w:lastRenderedPageBreak/>
              <w:t>Bachelor of Planning</w:t>
            </w:r>
          </w:p>
          <w:p w14:paraId="3A18220A" w14:textId="77777777" w:rsidR="00063C1A" w:rsidRPr="006C698F" w:rsidRDefault="00063C1A" w:rsidP="00DA5B12">
            <w:pPr>
              <w:ind w:left="178" w:hanging="142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Advising &amp; Appointments</w:t>
            </w:r>
          </w:p>
          <w:p w14:paraId="4ADEB592" w14:textId="77777777" w:rsidR="00063C1A" w:rsidRPr="006C698F" w:rsidRDefault="00063C1A" w:rsidP="00DA5B12">
            <w:pPr>
              <w:ind w:left="178" w:hanging="142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5CE87702" w14:textId="77777777" w:rsidR="00063C1A" w:rsidRPr="0074423A" w:rsidRDefault="00063C1A" w:rsidP="00DA5B12">
            <w:pPr>
              <w:ind w:left="178" w:hanging="142"/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</w:pPr>
            <w:r w:rsidRPr="0074423A"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  <w:t>Bachelor of Science</w:t>
            </w:r>
          </w:p>
          <w:p w14:paraId="64945A87" w14:textId="77777777" w:rsidR="00593FA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</w:t>
            </w:r>
          </w:p>
          <w:p w14:paraId="5D2A60D1" w14:textId="0702FC27" w:rsidR="00063C1A" w:rsidRPr="006C698F" w:rsidRDefault="00593FAF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</w:t>
            </w:r>
            <w:r w:rsidR="00063C1A"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>Aquaculture</w:t>
            </w:r>
          </w:p>
          <w:p w14:paraId="3DD10AA4" w14:textId="77777777" w:rsidR="00063C1A" w:rsidRPr="00805C04" w:rsidRDefault="00063C1A" w:rsidP="00DA5B12">
            <w:pPr>
              <w:rPr>
                <w:rFonts w:ascii="Arial" w:hAnsi="Arial"/>
                <w:color w:val="FFFFFF" w:themeColor="background1"/>
                <w:sz w:val="32"/>
                <w:szCs w:val="32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</w:t>
            </w:r>
          </w:p>
          <w:p w14:paraId="179211D1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</w:t>
            </w: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>Chemistry</w:t>
            </w:r>
          </w:p>
          <w:p w14:paraId="59C24967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Earth Sciences</w:t>
            </w:r>
          </w:p>
          <w:p w14:paraId="0D86E364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Marine Biology</w:t>
            </w:r>
          </w:p>
          <w:p w14:paraId="0ACE272F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Mathematics</w:t>
            </w:r>
          </w:p>
          <w:p w14:paraId="21C1DDDD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Molecular &amp; Cell Biology</w:t>
            </w:r>
          </w:p>
          <w:p w14:paraId="4ECC7EA3" w14:textId="16D54BF8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Physics</w:t>
            </w:r>
          </w:p>
          <w:p w14:paraId="162313BA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Zoology &amp; Ecology</w:t>
            </w:r>
          </w:p>
          <w:p w14:paraId="5AB8783F" w14:textId="77777777" w:rsidR="00063C1A" w:rsidRPr="006C698F" w:rsidRDefault="00063C1A" w:rsidP="00DA5B12">
            <w:pPr>
              <w:ind w:left="720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71E9F322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37214EEC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13DD790C" w14:textId="77777777" w:rsidR="00063C1A" w:rsidRPr="0074423A" w:rsidRDefault="00063C1A" w:rsidP="00DA5B12">
            <w:pPr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</w:pPr>
            <w:r w:rsidRPr="0074423A"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  <w:t>Diploma of Higher Ed. (Sci.)</w:t>
            </w:r>
          </w:p>
          <w:p w14:paraId="32797583" w14:textId="0FD01621" w:rsidR="00063C1A" w:rsidRPr="006C698F" w:rsidRDefault="00063C1A" w:rsidP="00DA5B12">
            <w:pPr>
              <w:ind w:left="320" w:hanging="320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b/>
                <w:color w:val="FFFFFF" w:themeColor="background1"/>
                <w:sz w:val="28"/>
                <w:szCs w:val="28"/>
              </w:rPr>
              <w:t xml:space="preserve">    </w:t>
            </w: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Advising for Science and </w:t>
            </w:r>
            <w:r w:rsidRPr="006C698F">
              <w:rPr>
                <w:rFonts w:ascii="Arial" w:hAnsi="Arial"/>
                <w:color w:val="FFFFFF" w:themeColor="background1"/>
                <w:sz w:val="28"/>
                <w:szCs w:val="28"/>
                <w:u w:val="single"/>
              </w:rPr>
              <w:t>all</w:t>
            </w: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undecided students</w:t>
            </w:r>
            <w:r w:rsidR="00805C04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. You will also have advisors in the DHE program. </w:t>
            </w:r>
          </w:p>
          <w:p w14:paraId="789DE63F" w14:textId="77777777" w:rsidR="00063C1A" w:rsidRPr="006C698F" w:rsidRDefault="00063C1A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5C96FFE9" w14:textId="3215CA60" w:rsidR="00063C1A" w:rsidRPr="000D6EC8" w:rsidRDefault="00063C1A" w:rsidP="00DA5B12">
            <w:pPr>
              <w:ind w:left="745" w:hanging="745"/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</w:pPr>
            <w:r w:rsidRPr="000D6EC8"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  <w:t xml:space="preserve">Other </w:t>
            </w:r>
            <w:r w:rsidR="008E1347"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  <w:t xml:space="preserve">CSE </w:t>
            </w:r>
            <w:r w:rsidRPr="000D6EC8">
              <w:rPr>
                <w:rFonts w:ascii="Arial" w:hAnsi="Arial"/>
                <w:b/>
                <w:color w:val="FFFFFF" w:themeColor="background1"/>
                <w:sz w:val="28"/>
                <w:szCs w:val="28"/>
                <w:u w:val="single"/>
              </w:rPr>
              <w:t>Support Services</w:t>
            </w:r>
          </w:p>
          <w:p w14:paraId="3CEDA9D5" w14:textId="77777777" w:rsidR="00805C04" w:rsidRPr="006C698F" w:rsidRDefault="00805C04" w:rsidP="00DA5B12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04EC1D7A" w14:textId="77777777" w:rsidR="00063C1A" w:rsidRPr="00E803AC" w:rsidRDefault="00063C1A" w:rsidP="00DA5B12">
            <w:pPr>
              <w:ind w:left="175" w:hanging="178"/>
              <w:rPr>
                <w:rFonts w:ascii="Arial" w:hAnsi="Arial"/>
                <w:b/>
                <w:color w:val="FFFFFF" w:themeColor="background1"/>
              </w:rPr>
            </w:pPr>
            <w:r w:rsidRPr="00E803AC">
              <w:rPr>
                <w:rFonts w:ascii="Arial" w:hAnsi="Arial"/>
                <w:b/>
                <w:color w:val="FFFFFF" w:themeColor="background1"/>
              </w:rPr>
              <w:t xml:space="preserve">1st </w:t>
            </w:r>
            <w:proofErr w:type="spellStart"/>
            <w:r w:rsidRPr="00E803AC">
              <w:rPr>
                <w:rFonts w:ascii="Arial" w:hAnsi="Arial"/>
                <w:b/>
                <w:color w:val="FFFFFF" w:themeColor="background1"/>
              </w:rPr>
              <w:t>Yr</w:t>
            </w:r>
            <w:proofErr w:type="spellEnd"/>
            <w:r w:rsidRPr="00E803AC">
              <w:rPr>
                <w:rFonts w:ascii="Arial" w:hAnsi="Arial"/>
                <w:b/>
                <w:color w:val="FFFFFF" w:themeColor="background1"/>
              </w:rPr>
              <w:t xml:space="preserve"> Experience Coordinators</w:t>
            </w:r>
          </w:p>
          <w:p w14:paraId="7133750F" w14:textId="15F2062A" w:rsidR="00063C1A" w:rsidRPr="006C698F" w:rsidRDefault="00805C04" w:rsidP="00DA5B12">
            <w:pPr>
              <w:ind w:left="745" w:hanging="745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Bio </w:t>
            </w:r>
            <w:r w:rsidR="00063C1A"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>Sciences</w:t>
            </w:r>
            <w:r w:rsidR="00CE0160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&amp; </w:t>
            </w:r>
            <w:proofErr w:type="spellStart"/>
            <w:r w:rsidR="00CE0160">
              <w:rPr>
                <w:rFonts w:ascii="Arial" w:hAnsi="Arial"/>
                <w:color w:val="FFFFFF" w:themeColor="background1"/>
                <w:sz w:val="28"/>
                <w:szCs w:val="28"/>
              </w:rPr>
              <w:t>Env</w:t>
            </w:r>
            <w:proofErr w:type="spellEnd"/>
            <w:r w:rsidR="00CE0160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Man</w:t>
            </w:r>
          </w:p>
          <w:p w14:paraId="5E1EB2F0" w14:textId="77777777" w:rsidR="00063C1A" w:rsidRPr="006C698F" w:rsidRDefault="00063C1A" w:rsidP="00DA5B12">
            <w:pPr>
              <w:ind w:left="745" w:hanging="745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Earth Sciences</w:t>
            </w:r>
          </w:p>
          <w:p w14:paraId="5AC39001" w14:textId="77777777" w:rsidR="00063C1A" w:rsidRPr="006C698F" w:rsidRDefault="00063C1A" w:rsidP="00DA5B12">
            <w:pPr>
              <w:ind w:left="745" w:hanging="745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Eng. &amp; Phys. Science</w:t>
            </w:r>
          </w:p>
          <w:p w14:paraId="1B786902" w14:textId="77777777" w:rsidR="00063C1A" w:rsidRPr="006C698F" w:rsidRDefault="00063C1A" w:rsidP="00DA5B12">
            <w:pPr>
              <w:ind w:left="745" w:hanging="745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</w:t>
            </w:r>
          </w:p>
          <w:p w14:paraId="756121C1" w14:textId="77777777" w:rsidR="00063C1A" w:rsidRPr="006C698F" w:rsidRDefault="00063C1A" w:rsidP="00DA5B12">
            <w:pPr>
              <w:ind w:left="745" w:hanging="745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</w:t>
            </w:r>
          </w:p>
          <w:p w14:paraId="2A58D383" w14:textId="77777777" w:rsidR="00063C1A" w:rsidRPr="00E803AC" w:rsidRDefault="00063C1A" w:rsidP="00DA5B12">
            <w:pPr>
              <w:rPr>
                <w:rFonts w:ascii="Arial" w:hAnsi="Arial"/>
                <w:b/>
                <w:color w:val="FFFFFF" w:themeColor="background1"/>
              </w:rPr>
            </w:pPr>
            <w:r w:rsidRPr="00E803AC">
              <w:rPr>
                <w:rFonts w:ascii="Arial" w:hAnsi="Arial"/>
                <w:b/>
                <w:color w:val="FFFFFF" w:themeColor="background1"/>
              </w:rPr>
              <w:t xml:space="preserve">1st </w:t>
            </w:r>
            <w:proofErr w:type="spellStart"/>
            <w:r w:rsidRPr="00E803AC">
              <w:rPr>
                <w:rFonts w:ascii="Arial" w:hAnsi="Arial"/>
                <w:b/>
                <w:color w:val="FFFFFF" w:themeColor="background1"/>
              </w:rPr>
              <w:t>Yr</w:t>
            </w:r>
            <w:proofErr w:type="spellEnd"/>
            <w:r w:rsidRPr="00E803AC">
              <w:rPr>
                <w:rFonts w:ascii="Arial" w:hAnsi="Arial"/>
                <w:b/>
                <w:color w:val="FFFFFF" w:themeColor="background1"/>
              </w:rPr>
              <w:t xml:space="preserve"> Student Support Officer</w:t>
            </w:r>
            <w:r>
              <w:rPr>
                <w:rFonts w:ascii="Arial" w:hAnsi="Arial"/>
                <w:b/>
                <w:color w:val="FFFFFF" w:themeColor="background1"/>
              </w:rPr>
              <w:t>s</w:t>
            </w:r>
          </w:p>
          <w:p w14:paraId="2CB71FBC" w14:textId="77777777" w:rsidR="00063C1A" w:rsidRPr="006C698F" w:rsidRDefault="00063C1A" w:rsidP="00DA5B12">
            <w:pPr>
              <w:ind w:left="317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/>
                <w:color w:val="FFFFFF" w:themeColor="background1"/>
                <w:sz w:val="28"/>
                <w:szCs w:val="28"/>
              </w:rPr>
              <w:t>BS, EV, EA, SC</w:t>
            </w:r>
          </w:p>
          <w:p w14:paraId="08492C4B" w14:textId="77777777" w:rsidR="00063C1A" w:rsidRDefault="00063C1A" w:rsidP="00DA5B12">
            <w:pPr>
              <w:ind w:left="317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/>
                <w:color w:val="FFFFFF" w:themeColor="background1"/>
                <w:sz w:val="28"/>
                <w:szCs w:val="28"/>
              </w:rPr>
              <w:t>EG, MA, CH, PH</w:t>
            </w:r>
          </w:p>
          <w:p w14:paraId="7A34E72D" w14:textId="77777777" w:rsidR="00063C1A" w:rsidRPr="006C698F" w:rsidRDefault="00063C1A" w:rsidP="00DA5B12">
            <w:pPr>
              <w:ind w:left="317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1A35E812" w14:textId="77777777" w:rsidR="004A34A8" w:rsidRPr="006C698F" w:rsidRDefault="004A34A8" w:rsidP="004A34A8">
            <w:pPr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36D36338" w14:textId="77777777" w:rsidR="00063C1A" w:rsidRPr="002D501C" w:rsidRDefault="00063C1A" w:rsidP="00DA5B12">
            <w:pPr>
              <w:ind w:left="36"/>
              <w:rPr>
                <w:rFonts w:ascii="Arial" w:hAnsi="Arial"/>
                <w:b/>
                <w:color w:val="FFFFFF" w:themeColor="background1"/>
                <w:sz w:val="28"/>
                <w:szCs w:val="28"/>
              </w:rPr>
            </w:pPr>
            <w:r w:rsidRPr="002D501C">
              <w:rPr>
                <w:rFonts w:ascii="Arial" w:hAnsi="Arial"/>
                <w:b/>
                <w:color w:val="FFFFFF" w:themeColor="background1"/>
                <w:sz w:val="28"/>
                <w:szCs w:val="28"/>
              </w:rPr>
              <w:t>CSE Academic Services</w:t>
            </w:r>
          </w:p>
          <w:p w14:paraId="66923435" w14:textId="77777777" w:rsidR="00063C1A" w:rsidRPr="006C698F" w:rsidRDefault="00063C1A" w:rsidP="00DA5B12">
            <w:pPr>
              <w:ind w:left="36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Team Leader</w:t>
            </w:r>
          </w:p>
          <w:p w14:paraId="11E9BF6E" w14:textId="77777777" w:rsidR="00063C1A" w:rsidRPr="006C698F" w:rsidRDefault="00063C1A" w:rsidP="00DA5B12">
            <w:pPr>
              <w:ind w:left="36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Academic Services Officer</w:t>
            </w:r>
          </w:p>
          <w:p w14:paraId="4F61A132" w14:textId="77777777" w:rsidR="00063C1A" w:rsidRPr="006C698F" w:rsidRDefault="00063C1A" w:rsidP="00DA5B12">
            <w:pPr>
              <w:ind w:left="36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Academic Services Officer</w:t>
            </w:r>
          </w:p>
          <w:p w14:paraId="6F71EAE1" w14:textId="77777777" w:rsidR="00063C1A" w:rsidRPr="006C698F" w:rsidRDefault="00063C1A" w:rsidP="00DA5B12">
            <w:pPr>
              <w:ind w:left="36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Academic Services Officer</w:t>
            </w:r>
          </w:p>
          <w:p w14:paraId="004CB347" w14:textId="77777777" w:rsidR="00063C1A" w:rsidRPr="006C698F" w:rsidRDefault="00063C1A" w:rsidP="00DA5B12">
            <w:pPr>
              <w:ind w:left="36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Academic Services Officer</w:t>
            </w:r>
          </w:p>
          <w:p w14:paraId="19864FE3" w14:textId="77777777" w:rsidR="00063C1A" w:rsidRPr="0074423A" w:rsidRDefault="00063C1A" w:rsidP="00DA5B12">
            <w:pPr>
              <w:ind w:left="36"/>
              <w:rPr>
                <w:rStyle w:val="Hyperlink"/>
                <w:rFonts w:ascii="Arial" w:hAnsi="Arial"/>
                <w:color w:val="FFFFFF" w:themeColor="background1"/>
                <w:sz w:val="28"/>
                <w:szCs w:val="28"/>
                <w:u w:val="none"/>
              </w:rPr>
            </w:pPr>
            <w:r w:rsidRPr="006C698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    Academic Services Assist.</w:t>
            </w:r>
          </w:p>
          <w:p w14:paraId="50B36792" w14:textId="77777777" w:rsidR="00063C1A" w:rsidRDefault="00063C1A" w:rsidP="00DA5B12">
            <w:pPr>
              <w:rPr>
                <w:rFonts w:ascii="Arial" w:hAnsi="Arial"/>
                <w:color w:val="FFFFFF" w:themeColor="background1"/>
                <w:sz w:val="16"/>
                <w:szCs w:val="16"/>
              </w:rPr>
            </w:pPr>
          </w:p>
          <w:p w14:paraId="585E1809" w14:textId="77777777" w:rsidR="00D875FE" w:rsidRDefault="00D875FE" w:rsidP="00DA5B12">
            <w:pPr>
              <w:ind w:left="36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:u w:val="none"/>
              </w:rPr>
            </w:pPr>
          </w:p>
          <w:p w14:paraId="1A678150" w14:textId="77777777" w:rsidR="00D875FE" w:rsidRDefault="00D875FE" w:rsidP="004A34A8">
            <w:pPr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:u w:val="none"/>
              </w:rPr>
            </w:pPr>
          </w:p>
          <w:p w14:paraId="0FD88A78" w14:textId="77777777" w:rsidR="00D875FE" w:rsidRDefault="00D875FE" w:rsidP="00DA5B12">
            <w:pPr>
              <w:ind w:left="36"/>
              <w:rPr>
                <w:rStyle w:val="Hyperlink"/>
                <w:rFonts w:ascii="Times New Roman" w:hAnsi="Times New Roman"/>
                <w:color w:val="FFFFFF" w:themeColor="background1"/>
                <w:sz w:val="16"/>
                <w:szCs w:val="16"/>
                <w:u w:val="none"/>
              </w:rPr>
            </w:pPr>
          </w:p>
          <w:p w14:paraId="0D99256A" w14:textId="3D2644F1" w:rsidR="00063C1A" w:rsidRPr="00045D22" w:rsidRDefault="00063C1A" w:rsidP="004A34A8">
            <w:pPr>
              <w:ind w:left="36"/>
              <w:jc w:val="center"/>
              <w:rPr>
                <w:rFonts w:ascii="Arial" w:hAnsi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113" w:type="dxa"/>
          </w:tcPr>
          <w:p w14:paraId="473D033D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David King</w:t>
            </w:r>
          </w:p>
          <w:p w14:paraId="0AB209B0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Yetta</w:t>
            </w:r>
            <w:proofErr w:type="spellEnd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 </w:t>
            </w: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Gurtner</w:t>
            </w:r>
            <w:proofErr w:type="spellEnd"/>
          </w:p>
          <w:p w14:paraId="6B2A6633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549F9462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Heather Robson</w:t>
            </w:r>
          </w:p>
          <w:p w14:paraId="189019E5" w14:textId="77777777" w:rsidR="00593FAF" w:rsidRPr="00593FAF" w:rsidRDefault="00593FAF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090C5623" w14:textId="34190849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593FAF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Kate </w:t>
            </w:r>
            <w:proofErr w:type="spellStart"/>
            <w:r w:rsidRPr="00593FAF">
              <w:rPr>
                <w:rFonts w:ascii="Arial" w:hAnsi="Arial"/>
                <w:color w:val="FFFFFF" w:themeColor="background1"/>
                <w:sz w:val="28"/>
                <w:szCs w:val="28"/>
              </w:rPr>
              <w:t>Hutson</w:t>
            </w:r>
            <w:proofErr w:type="spellEnd"/>
            <w:r>
              <w:rPr>
                <w:rFonts w:ascii="Arial" w:hAnsi="Arial"/>
                <w:color w:val="FFFFFF" w:themeColor="background1"/>
                <w:sz w:val="29"/>
                <w:szCs w:val="29"/>
              </w:rPr>
              <w:t>*</w:t>
            </w:r>
            <w:r>
              <w:rPr>
                <w:rFonts w:ascii="Arial" w:hAnsi="Arial"/>
                <w:color w:val="FFFFFF" w:themeColor="background1"/>
                <w:sz w:val="14"/>
                <w:szCs w:val="14"/>
              </w:rPr>
              <w:t xml:space="preserve">Away until </w:t>
            </w:r>
            <w:r w:rsidRPr="0029260F">
              <w:rPr>
                <w:rFonts w:ascii="Arial" w:hAnsi="Arial"/>
                <w:color w:val="FFFFFF" w:themeColor="background1"/>
                <w:sz w:val="14"/>
                <w:szCs w:val="14"/>
              </w:rPr>
              <w:t>Feb</w:t>
            </w:r>
            <w:r w:rsidR="00DD58CC">
              <w:rPr>
                <w:rFonts w:ascii="Arial" w:hAnsi="Arial"/>
                <w:color w:val="FFFFFF" w:themeColor="background1"/>
                <w:sz w:val="14"/>
                <w:szCs w:val="14"/>
              </w:rPr>
              <w:t xml:space="preserve"> 12</w:t>
            </w:r>
          </w:p>
          <w:p w14:paraId="39512AB9" w14:textId="3F5FB030" w:rsidR="00063C1A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proofErr w:type="spellStart"/>
            <w:r>
              <w:rPr>
                <w:rFonts w:ascii="Arial" w:hAnsi="Arial"/>
                <w:color w:val="FFFFFF" w:themeColor="background1"/>
                <w:sz w:val="29"/>
                <w:szCs w:val="29"/>
              </w:rPr>
              <w:t>Kyall</w:t>
            </w:r>
            <w:proofErr w:type="spellEnd"/>
            <w:r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 Zenger*</w:t>
            </w:r>
            <w:r>
              <w:rPr>
                <w:rFonts w:ascii="Arial" w:hAnsi="Arial"/>
                <w:color w:val="FFFFFF" w:themeColor="background1"/>
                <w:sz w:val="15"/>
                <w:szCs w:val="15"/>
              </w:rPr>
              <w:t>Acting to Feb</w:t>
            </w:r>
            <w:r w:rsidR="00DD58CC">
              <w:rPr>
                <w:rFonts w:ascii="Arial" w:hAnsi="Arial"/>
                <w:color w:val="FFFFFF" w:themeColor="background1"/>
                <w:sz w:val="15"/>
                <w:szCs w:val="15"/>
              </w:rPr>
              <w:t xml:space="preserve"> 12</w:t>
            </w:r>
          </w:p>
          <w:p w14:paraId="79E0C2E9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Murray Davies</w:t>
            </w:r>
          </w:p>
          <w:p w14:paraId="3EA25E54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Jan Huizenga</w:t>
            </w:r>
          </w:p>
          <w:p w14:paraId="760995C1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Orpha</w:t>
            </w:r>
            <w:proofErr w:type="spellEnd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 Bellwood</w:t>
            </w:r>
          </w:p>
          <w:p w14:paraId="68C2F3C3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Shaun </w:t>
            </w: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Belward</w:t>
            </w:r>
            <w:proofErr w:type="spellEnd"/>
          </w:p>
          <w:p w14:paraId="1A0E7A5A" w14:textId="45AEA6BD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Alan Baxter</w:t>
            </w:r>
          </w:p>
          <w:p w14:paraId="020CC4D3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Peter </w:t>
            </w: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Ridd</w:t>
            </w:r>
            <w:proofErr w:type="spellEnd"/>
          </w:p>
          <w:p w14:paraId="3EE78468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Ben Hirsch</w:t>
            </w:r>
            <w:r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 </w:t>
            </w:r>
          </w:p>
          <w:p w14:paraId="52CF54A3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76EECD4C" w14:textId="77777777" w:rsidR="00063C1A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15"/>
                <w:szCs w:val="15"/>
              </w:rPr>
            </w:pPr>
          </w:p>
          <w:p w14:paraId="4246E5E1" w14:textId="77777777" w:rsidR="00063C1A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15"/>
                <w:szCs w:val="15"/>
              </w:rPr>
            </w:pPr>
          </w:p>
          <w:p w14:paraId="34EDB996" w14:textId="77777777" w:rsidR="00063C1A" w:rsidRPr="004C0FFE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15"/>
                <w:szCs w:val="15"/>
              </w:rPr>
            </w:pPr>
          </w:p>
          <w:p w14:paraId="1EF588F5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Kate Sheppard</w:t>
            </w:r>
          </w:p>
          <w:p w14:paraId="4C93F432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Yetta</w:t>
            </w:r>
            <w:proofErr w:type="spellEnd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 </w:t>
            </w: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Gurtner</w:t>
            </w:r>
            <w:proofErr w:type="spellEnd"/>
          </w:p>
          <w:p w14:paraId="630C1028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60D4C13F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5D066B3F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5A4D362A" w14:textId="77777777" w:rsidR="00063C1A" w:rsidRDefault="00063C1A" w:rsidP="00DA5B12">
            <w:pPr>
              <w:rPr>
                <w:rFonts w:ascii="Arial" w:hAnsi="Arial"/>
                <w:color w:val="FFFFFF" w:themeColor="background1"/>
                <w:sz w:val="15"/>
                <w:szCs w:val="15"/>
              </w:rPr>
            </w:pPr>
          </w:p>
          <w:p w14:paraId="5F23C0C6" w14:textId="77777777" w:rsidR="00063C1A" w:rsidRDefault="00063C1A" w:rsidP="00DA5B12">
            <w:pPr>
              <w:rPr>
                <w:rFonts w:ascii="Arial" w:hAnsi="Arial"/>
                <w:color w:val="FFFFFF" w:themeColor="background1"/>
                <w:sz w:val="15"/>
                <w:szCs w:val="15"/>
              </w:rPr>
            </w:pPr>
          </w:p>
          <w:p w14:paraId="79A74BC3" w14:textId="77777777" w:rsidR="00063C1A" w:rsidRPr="004C0FFE" w:rsidRDefault="00063C1A" w:rsidP="00DA5B12">
            <w:pPr>
              <w:rPr>
                <w:rFonts w:ascii="Arial" w:hAnsi="Arial"/>
                <w:color w:val="FFFFFF" w:themeColor="background1"/>
                <w:sz w:val="15"/>
                <w:szCs w:val="15"/>
              </w:rPr>
            </w:pPr>
          </w:p>
          <w:p w14:paraId="049932EA" w14:textId="77777777" w:rsidR="00805C04" w:rsidRDefault="00805C04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1A63A24C" w14:textId="77777777" w:rsidR="00D91E14" w:rsidRDefault="00D91E14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22125DE5" w14:textId="77777777" w:rsidR="00063C1A" w:rsidRPr="00E803AC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E803AC">
              <w:rPr>
                <w:rFonts w:ascii="Arial" w:hAnsi="Arial"/>
                <w:color w:val="FFFFFF" w:themeColor="background1"/>
                <w:sz w:val="28"/>
                <w:szCs w:val="28"/>
              </w:rPr>
              <w:t>Janine Sheaves</w:t>
            </w:r>
          </w:p>
          <w:p w14:paraId="35A8DCF4" w14:textId="77777777" w:rsidR="00063C1A" w:rsidRPr="00E803AC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E803AC">
              <w:rPr>
                <w:rFonts w:ascii="Arial" w:hAnsi="Arial"/>
                <w:color w:val="FFFFFF" w:themeColor="background1"/>
                <w:sz w:val="28"/>
                <w:szCs w:val="28"/>
              </w:rPr>
              <w:t>Jan Huizenga</w:t>
            </w:r>
          </w:p>
          <w:p w14:paraId="2A31506A" w14:textId="77777777" w:rsidR="00063C1A" w:rsidRPr="00E803AC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E803AC">
              <w:rPr>
                <w:rFonts w:ascii="Arial" w:hAnsi="Arial"/>
                <w:color w:val="FFFFFF" w:themeColor="background1"/>
                <w:sz w:val="28"/>
                <w:szCs w:val="28"/>
              </w:rPr>
              <w:t>Patrick Higgins</w:t>
            </w:r>
          </w:p>
          <w:p w14:paraId="40E6A8D5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6BE7C14D" w14:textId="77777777" w:rsidR="00063C1A" w:rsidRDefault="00063C1A" w:rsidP="00DA5B12">
            <w:pPr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34EFA394" w14:textId="77777777" w:rsidR="00063C1A" w:rsidRPr="00E803AC" w:rsidRDefault="00063C1A" w:rsidP="00DA5B12">
            <w:pPr>
              <w:rPr>
                <w:rFonts w:ascii="Arial" w:hAnsi="Arial"/>
                <w:color w:val="FFFFFF" w:themeColor="background1"/>
              </w:rPr>
            </w:pPr>
          </w:p>
          <w:p w14:paraId="6863414D" w14:textId="77777777" w:rsidR="00063C1A" w:rsidRPr="00E803AC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E803AC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Kate </w:t>
            </w:r>
            <w:proofErr w:type="spellStart"/>
            <w:r w:rsidRPr="00E803AC">
              <w:rPr>
                <w:rFonts w:ascii="Arial" w:hAnsi="Arial"/>
                <w:color w:val="FFFFFF" w:themeColor="background1"/>
                <w:sz w:val="28"/>
                <w:szCs w:val="28"/>
              </w:rPr>
              <w:t>Gegg</w:t>
            </w:r>
            <w:proofErr w:type="spellEnd"/>
          </w:p>
          <w:p w14:paraId="42CD0D53" w14:textId="77777777" w:rsidR="00063C1A" w:rsidRPr="00E803AC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 w:rsidRPr="00E803AC">
              <w:rPr>
                <w:rFonts w:ascii="Arial" w:hAnsi="Arial"/>
                <w:color w:val="FFFFFF" w:themeColor="background1"/>
                <w:sz w:val="28"/>
                <w:szCs w:val="28"/>
              </w:rPr>
              <w:t xml:space="preserve">Hannah </w:t>
            </w:r>
            <w:proofErr w:type="spellStart"/>
            <w:r w:rsidRPr="00E803AC">
              <w:rPr>
                <w:rFonts w:ascii="Arial" w:hAnsi="Arial"/>
                <w:color w:val="FFFFFF" w:themeColor="background1"/>
                <w:sz w:val="28"/>
                <w:szCs w:val="28"/>
              </w:rPr>
              <w:t>Seligmann</w:t>
            </w:r>
            <w:proofErr w:type="spellEnd"/>
          </w:p>
          <w:p w14:paraId="5F091186" w14:textId="77777777" w:rsidR="00063C1A" w:rsidRPr="004A34A8" w:rsidRDefault="004A34A8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/>
                <w:color w:val="FFFFFF" w:themeColor="background1"/>
                <w:sz w:val="30"/>
                <w:szCs w:val="30"/>
              </w:rPr>
              <w:t xml:space="preserve"> </w:t>
            </w:r>
          </w:p>
          <w:p w14:paraId="4B388AB2" w14:textId="77777777" w:rsidR="004A34A8" w:rsidRPr="004A34A8" w:rsidRDefault="004A34A8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79F22721" w14:textId="77777777" w:rsidR="00063C1A" w:rsidRPr="004A34A8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8"/>
                <w:szCs w:val="28"/>
              </w:rPr>
            </w:pPr>
          </w:p>
          <w:p w14:paraId="59D41AF1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Bec</w:t>
            </w:r>
            <w:proofErr w:type="spellEnd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 Steele</w:t>
            </w:r>
          </w:p>
          <w:p w14:paraId="391A766E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Jamie </w:t>
            </w: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Stayte</w:t>
            </w:r>
            <w:proofErr w:type="spellEnd"/>
          </w:p>
          <w:p w14:paraId="473E1C7F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proofErr w:type="spellStart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Alaina</w:t>
            </w:r>
            <w:proofErr w:type="spellEnd"/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 xml:space="preserve"> Jones</w:t>
            </w:r>
          </w:p>
          <w:p w14:paraId="34D8195E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Bronwyn Murray</w:t>
            </w:r>
          </w:p>
          <w:p w14:paraId="6151EDD5" w14:textId="77777777" w:rsidR="00063C1A" w:rsidRPr="006C698F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Melissa Norton</w:t>
            </w:r>
          </w:p>
          <w:p w14:paraId="1F1DF78C" w14:textId="77777777" w:rsidR="00063C1A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/>
                <w:color w:val="FFFFFF" w:themeColor="background1"/>
                <w:sz w:val="29"/>
                <w:szCs w:val="29"/>
              </w:rPr>
              <w:t>Dot Cunningham</w:t>
            </w:r>
          </w:p>
          <w:p w14:paraId="5BAE704D" w14:textId="77777777" w:rsidR="00063C1A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4E172DE3" w14:textId="77777777" w:rsidR="00063C1A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6F7B9D22" w14:textId="77777777" w:rsidR="00063C1A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  <w:p w14:paraId="67750D2D" w14:textId="77777777" w:rsidR="00063C1A" w:rsidRPr="00566A10" w:rsidRDefault="00063C1A" w:rsidP="00DA5B12">
            <w:pPr>
              <w:ind w:left="-108"/>
              <w:rPr>
                <w:rFonts w:ascii="Arial" w:hAnsi="Arial"/>
                <w:color w:val="FFFFFF" w:themeColor="background1"/>
                <w:sz w:val="29"/>
                <w:szCs w:val="29"/>
              </w:rPr>
            </w:pPr>
          </w:p>
        </w:tc>
        <w:tc>
          <w:tcPr>
            <w:tcW w:w="4111" w:type="dxa"/>
          </w:tcPr>
          <w:p w14:paraId="1087789A" w14:textId="3CEF3D0E" w:rsidR="00063C1A" w:rsidRPr="006C698F" w:rsidRDefault="004A34A8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0766C9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E27A434" wp14:editId="01FB268E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9086850</wp:posOffset>
                  </wp:positionV>
                  <wp:extent cx="532130" cy="628015"/>
                  <wp:effectExtent l="0" t="0" r="1270" b="698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pusStack_Outlined_Reverse.ep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6280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3C1A"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David.King@jcu.edu.au</w:t>
            </w:r>
          </w:p>
          <w:p w14:paraId="382A6C16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Yetta.Gurtner@jcu.edu.au</w:t>
            </w:r>
          </w:p>
          <w:p w14:paraId="4E814E0D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</w:p>
          <w:p w14:paraId="519C1C31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Heather.Robson@jcu.edu.au</w:t>
            </w:r>
          </w:p>
          <w:p w14:paraId="6B3E22BB" w14:textId="77777777" w:rsidR="00593FAF" w:rsidRDefault="00593FAF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</w:p>
          <w:p w14:paraId="6CF26AFA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Kate.Hutson@jcu.edu.au</w:t>
            </w:r>
          </w:p>
          <w:p w14:paraId="2AFED73B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>
              <w:rPr>
                <w:rFonts w:ascii="Arial" w:hAnsi="Arial" w:cs="Arial"/>
                <w:color w:val="FFFFFF" w:themeColor="background1"/>
                <w:sz w:val="29"/>
                <w:szCs w:val="29"/>
              </w:rPr>
              <w:t xml:space="preserve">Kyall.Zenger@jcu.edu.au </w:t>
            </w: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Murray.Davies@jcu.edu.au</w:t>
            </w:r>
          </w:p>
          <w:p w14:paraId="0D93C72E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Jan.Huizenga@jcu.edu.au</w:t>
            </w:r>
          </w:p>
          <w:p w14:paraId="794CF3E4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Orpha.Bellwood@jcu.edu.au</w:t>
            </w:r>
          </w:p>
          <w:p w14:paraId="18357D46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Shaun.Belward@jcu.edu.au</w:t>
            </w:r>
          </w:p>
          <w:p w14:paraId="57139B41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Alan.Baxter@jcu.edu.a</w:t>
            </w:r>
            <w:r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u</w:t>
            </w:r>
          </w:p>
          <w:p w14:paraId="49E41E10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Peter.Ridd@jcu.edu.au</w:t>
            </w:r>
          </w:p>
          <w:p w14:paraId="4F6220C8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Ben.Hirsch@jcu.edu.au</w:t>
            </w:r>
          </w:p>
          <w:p w14:paraId="029071C0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</w:p>
          <w:p w14:paraId="7A688519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</w:p>
          <w:p w14:paraId="16C712B0" w14:textId="77777777" w:rsidR="00063C1A" w:rsidRPr="004C0FFE" w:rsidRDefault="00063C1A" w:rsidP="00DA5B12">
            <w:pPr>
              <w:rPr>
                <w:rFonts w:ascii="Arial" w:hAnsi="Arial" w:cs="Arial"/>
                <w:color w:val="FFFFFF" w:themeColor="background1"/>
                <w:sz w:val="15"/>
                <w:szCs w:val="15"/>
              </w:rPr>
            </w:pPr>
          </w:p>
          <w:p w14:paraId="6E24A50E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Kate.Sheppard@jcu.edu.au</w:t>
            </w:r>
          </w:p>
          <w:p w14:paraId="0EDCEFFE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  <w:r w:rsidRPr="006C698F">
              <w:rPr>
                <w:rFonts w:ascii="Arial" w:hAnsi="Arial" w:cs="Arial"/>
                <w:color w:val="FFFFFF" w:themeColor="background1"/>
                <w:sz w:val="29"/>
                <w:szCs w:val="29"/>
              </w:rPr>
              <w:t>Yetta.Gurtner@jcu.edu.au</w:t>
            </w:r>
          </w:p>
          <w:p w14:paraId="4CEF97F3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</w:p>
          <w:p w14:paraId="1EA5135B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</w:p>
          <w:p w14:paraId="3DE447E0" w14:textId="77777777" w:rsidR="00063C1A" w:rsidRPr="006C698F" w:rsidRDefault="00063C1A" w:rsidP="00DA5B12">
            <w:pPr>
              <w:rPr>
                <w:rFonts w:ascii="Arial" w:hAnsi="Arial" w:cs="Arial"/>
                <w:color w:val="FFFFFF" w:themeColor="background1"/>
                <w:sz w:val="29"/>
                <w:szCs w:val="29"/>
              </w:rPr>
            </w:pPr>
          </w:p>
          <w:p w14:paraId="79A63097" w14:textId="77777777" w:rsidR="00063C1A" w:rsidRDefault="00063C1A" w:rsidP="00DA5B12">
            <w:pPr>
              <w:rPr>
                <w:rFonts w:ascii="Arial" w:hAnsi="Arial" w:cs="Arial"/>
                <w:color w:val="FFFFFF" w:themeColor="background1"/>
                <w:sz w:val="15"/>
                <w:szCs w:val="15"/>
              </w:rPr>
            </w:pPr>
          </w:p>
          <w:p w14:paraId="77A31759" w14:textId="77777777" w:rsidR="00063C1A" w:rsidRDefault="00063C1A" w:rsidP="00DA5B12">
            <w:pPr>
              <w:rPr>
                <w:rFonts w:ascii="Arial" w:hAnsi="Arial" w:cs="Arial"/>
                <w:color w:val="FFFFFF" w:themeColor="background1"/>
                <w:sz w:val="15"/>
                <w:szCs w:val="15"/>
              </w:rPr>
            </w:pPr>
          </w:p>
          <w:p w14:paraId="46C3B355" w14:textId="77777777" w:rsidR="00063C1A" w:rsidRDefault="00063C1A" w:rsidP="00DA5B12">
            <w:pPr>
              <w:rPr>
                <w:rFonts w:ascii="Arial" w:hAnsi="Arial" w:cs="Arial"/>
                <w:color w:val="FFFFFF" w:themeColor="background1"/>
                <w:sz w:val="15"/>
                <w:szCs w:val="15"/>
              </w:rPr>
            </w:pPr>
          </w:p>
          <w:p w14:paraId="37B10416" w14:textId="77777777" w:rsidR="004A34A8" w:rsidRDefault="004A34A8" w:rsidP="00DA5B12">
            <w:pPr>
              <w:rPr>
                <w:rFonts w:ascii="Arial" w:hAnsi="Arial" w:cs="Arial"/>
                <w:color w:val="FFFFFF" w:themeColor="background1"/>
                <w:sz w:val="15"/>
                <w:szCs w:val="15"/>
              </w:rPr>
            </w:pPr>
          </w:p>
          <w:p w14:paraId="1CF69291" w14:textId="77777777" w:rsidR="004A34A8" w:rsidRPr="004C0FFE" w:rsidRDefault="004A34A8" w:rsidP="00DA5B12">
            <w:pPr>
              <w:rPr>
                <w:rFonts w:ascii="Arial" w:hAnsi="Arial" w:cs="Arial"/>
                <w:color w:val="FFFFFF" w:themeColor="background1"/>
                <w:sz w:val="15"/>
                <w:szCs w:val="15"/>
              </w:rPr>
            </w:pPr>
          </w:p>
          <w:p w14:paraId="7B55F9D9" w14:textId="77777777" w:rsidR="00D91E14" w:rsidRDefault="00D91E14" w:rsidP="00DA5B12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5CC3A369" w14:textId="77777777" w:rsidR="00063C1A" w:rsidRPr="00E803AC" w:rsidRDefault="00063C1A" w:rsidP="00DA5B12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E803AC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Janine.Sheaves@jcu.edu.au</w:t>
            </w:r>
          </w:p>
          <w:p w14:paraId="5860E3B0" w14:textId="77777777" w:rsidR="00063C1A" w:rsidRPr="00E803AC" w:rsidRDefault="00063C1A" w:rsidP="00DA5B12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E803AC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Jan.Huizenga@jcu.edu.au</w:t>
            </w:r>
          </w:p>
          <w:p w14:paraId="180BAA09" w14:textId="77777777" w:rsidR="00063C1A" w:rsidRPr="00E803AC" w:rsidRDefault="00063C1A" w:rsidP="00DA5B12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E803AC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Patrick.Higgins@jcu.edu.au</w:t>
            </w:r>
          </w:p>
          <w:p w14:paraId="1286DF9B" w14:textId="77777777" w:rsidR="00063C1A" w:rsidRPr="004A34A8" w:rsidRDefault="00063C1A" w:rsidP="00DA5B12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</w:p>
          <w:p w14:paraId="5B3D09F5" w14:textId="77777777" w:rsidR="00063C1A" w:rsidRPr="004A34A8" w:rsidRDefault="00063C1A" w:rsidP="00DA5B12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</w:p>
          <w:p w14:paraId="494276B8" w14:textId="77777777" w:rsidR="004A34A8" w:rsidRPr="004A34A8" w:rsidRDefault="004A34A8" w:rsidP="00DA5B12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</w:p>
          <w:p w14:paraId="17BAFDCD" w14:textId="4D76DC6A" w:rsidR="004A34A8" w:rsidRPr="004A34A8" w:rsidRDefault="00956645" w:rsidP="00DA5B12">
            <w:pPr>
              <w:rPr>
                <w:rFonts w:ascii="Calibri" w:hAnsi="Calibri" w:cs="Calibri"/>
                <w:color w:val="FFFFFF" w:themeColor="background1"/>
                <w:sz w:val="28"/>
                <w:szCs w:val="28"/>
              </w:rPr>
            </w:pPr>
            <w:hyperlink r:id="rId20" w:history="1">
              <w:r w:rsidR="004A34A8" w:rsidRPr="004A34A8">
                <w:rPr>
                  <w:rStyle w:val="Hyperlink"/>
                  <w:rFonts w:ascii="Calibri" w:hAnsi="Calibri" w:cs="Calibri"/>
                  <w:color w:val="FFFFFF" w:themeColor="background1"/>
                  <w:sz w:val="28"/>
                  <w:szCs w:val="28"/>
                  <w:u w:val="none"/>
                </w:rPr>
                <w:t>cse.studentsupport1@jcu.edu.au</w:t>
              </w:r>
            </w:hyperlink>
          </w:p>
          <w:p w14:paraId="4F308E08" w14:textId="76DB0415" w:rsidR="004A34A8" w:rsidRPr="004A34A8" w:rsidRDefault="00956645" w:rsidP="004A34A8">
            <w:pPr>
              <w:rPr>
                <w:rFonts w:ascii="Calibri" w:hAnsi="Calibri" w:cs="Calibri"/>
                <w:color w:val="FFFFFF" w:themeColor="background1"/>
                <w:sz w:val="28"/>
                <w:szCs w:val="28"/>
              </w:rPr>
            </w:pPr>
            <w:hyperlink r:id="rId21" w:history="1">
              <w:r w:rsidR="004A34A8">
                <w:rPr>
                  <w:rStyle w:val="Hyperlink"/>
                  <w:rFonts w:ascii="Calibri" w:hAnsi="Calibri" w:cs="Calibri"/>
                  <w:color w:val="FFFFFF" w:themeColor="background1"/>
                  <w:sz w:val="28"/>
                  <w:szCs w:val="28"/>
                  <w:u w:val="none"/>
                </w:rPr>
                <w:t>cse.studentsupport2</w:t>
              </w:r>
              <w:r w:rsidR="004A34A8" w:rsidRPr="004A34A8">
                <w:rPr>
                  <w:rStyle w:val="Hyperlink"/>
                  <w:rFonts w:ascii="Calibri" w:hAnsi="Calibri" w:cs="Calibri"/>
                  <w:color w:val="FFFFFF" w:themeColor="background1"/>
                  <w:sz w:val="28"/>
                  <w:szCs w:val="28"/>
                  <w:u w:val="none"/>
                </w:rPr>
                <w:t>@jcu.edu.au</w:t>
              </w:r>
            </w:hyperlink>
          </w:p>
          <w:p w14:paraId="2AB06DC8" w14:textId="77777777" w:rsidR="00063C1A" w:rsidRDefault="00063C1A" w:rsidP="00DA5B12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4D704BBA" w14:textId="77777777" w:rsidR="00063C1A" w:rsidRDefault="00063C1A" w:rsidP="00DA5B12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2114C5B2" w14:textId="77777777" w:rsidR="004A34A8" w:rsidRPr="004C0FFE" w:rsidRDefault="004A34A8" w:rsidP="00DA5B12">
            <w:pPr>
              <w:rPr>
                <w:rFonts w:ascii="Arial" w:hAnsi="Arial" w:cs="Arial"/>
                <w:color w:val="FFFFFF" w:themeColor="background1"/>
                <w:sz w:val="15"/>
                <w:szCs w:val="15"/>
              </w:rPr>
            </w:pPr>
          </w:p>
          <w:p w14:paraId="2C9754F3" w14:textId="3FAF236F" w:rsidR="00063C1A" w:rsidRPr="00890241" w:rsidRDefault="00063C1A" w:rsidP="00DA5B12">
            <w:pPr>
              <w:ind w:right="-169"/>
              <w:rPr>
                <w:rFonts w:ascii="Arial" w:hAnsi="Arial" w:cs="Arial"/>
                <w:color w:val="FFFFFF" w:themeColor="background1"/>
                <w:sz w:val="26"/>
                <w:szCs w:val="26"/>
              </w:rPr>
            </w:pPr>
            <w:proofErr w:type="gramStart"/>
            <w:r w:rsidRPr="00890241">
              <w:rPr>
                <w:rFonts w:ascii="Arial" w:hAnsi="Arial" w:cs="Arial"/>
                <w:color w:val="FFFFFF" w:themeColor="background1"/>
                <w:sz w:val="26"/>
                <w:szCs w:val="26"/>
              </w:rPr>
              <w:t>cse.academicservices@jcu.edu.au</w:t>
            </w:r>
            <w:proofErr w:type="gramEnd"/>
          </w:p>
        </w:tc>
      </w:tr>
    </w:tbl>
    <w:p w14:paraId="22C8B152" w14:textId="532DAC40" w:rsidR="00CC56A8" w:rsidRDefault="00CC56A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08476A7D" w14:textId="43647D64" w:rsidR="00CC56A8" w:rsidRDefault="00063C1A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  <w:r w:rsidRPr="00C14B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44AAD" wp14:editId="7941A1D3">
                <wp:simplePos x="0" y="0"/>
                <wp:positionH relativeFrom="column">
                  <wp:posOffset>506730</wp:posOffset>
                </wp:positionH>
                <wp:positionV relativeFrom="paragraph">
                  <wp:posOffset>-57150</wp:posOffset>
                </wp:positionV>
                <wp:extent cx="6241415" cy="795020"/>
                <wp:effectExtent l="0" t="0" r="6985" b="177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47289" w14:textId="77777777" w:rsidR="00DA5B12" w:rsidRPr="000D6EC8" w:rsidRDefault="00DA5B12" w:rsidP="007410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D6E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College of Science &amp; Engineering</w:t>
                            </w:r>
                          </w:p>
                          <w:p w14:paraId="5BAAAB63" w14:textId="4020E810" w:rsidR="00DA5B12" w:rsidRPr="00741014" w:rsidRDefault="00DA5B12" w:rsidP="00741014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41014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Subject Assessments &amp; Equivalencies by Discipline</w:t>
                            </w:r>
                          </w:p>
                          <w:p w14:paraId="3A547FD6" w14:textId="49739045" w:rsidR="00DA5B12" w:rsidRPr="006255B1" w:rsidRDefault="00DA5B12" w:rsidP="002F6678">
                            <w:pPr>
                              <w:ind w:left="-108"/>
                              <w:suppressOverlap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</w:p>
                          <w:p w14:paraId="550B7B62" w14:textId="2D6FEFEF" w:rsidR="00DA5B12" w:rsidRPr="00C824BB" w:rsidRDefault="00DA5B12" w:rsidP="00C14B28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544AAD" id="Text Box 7" o:spid="_x0000_s1028" type="#_x0000_t202" style="position:absolute;left:0;text-align:left;margin-left:39.9pt;margin-top:-4.45pt;width:491.45pt;height:6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" filled="f" stroked="f">
                <v:textbox inset="0,0,0,0">
                  <w:txbxContent>
                    <w:p w14:paraId="0E047289" w14:textId="77777777" w:rsidR="00741014" w:rsidRPr="000D6EC8" w:rsidRDefault="00741014" w:rsidP="00741014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0D6EC8"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</w:rPr>
                        <w:t>College of Science &amp; Engineering</w:t>
                      </w:r>
                    </w:p>
                    <w:p w14:paraId="5BAAAB63" w14:textId="4020E810" w:rsidR="00741014" w:rsidRPr="00741014" w:rsidRDefault="00741014" w:rsidP="00741014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41014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Subject Assessments &amp; Equivalencies by Discipline</w:t>
                      </w:r>
                    </w:p>
                    <w:p w14:paraId="3A547FD6" w14:textId="49739045" w:rsidR="002F6678" w:rsidRPr="006255B1" w:rsidRDefault="002F6678" w:rsidP="002F6678">
                      <w:pPr>
                        <w:ind w:left="-108"/>
                        <w:suppressOverlap/>
                        <w:jc w:val="center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</w:p>
                    <w:p w14:paraId="550B7B62" w14:textId="2D6FEFEF" w:rsidR="00C14B28" w:rsidRPr="00C824BB" w:rsidRDefault="00C14B28" w:rsidP="00C14B28">
                      <w:pPr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CCECC4" w14:textId="19A0A847" w:rsidR="00CC56A8" w:rsidRDefault="00CC56A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6EA3ED3F" w14:textId="6A1EEA5D" w:rsidR="00CC56A8" w:rsidRDefault="00CC56A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21D1861F" w14:textId="3BD32728" w:rsidR="00CC56A8" w:rsidRDefault="00063C1A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  <w:r w:rsidRPr="00C14B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009C05" wp14:editId="3D1DDA49">
                <wp:simplePos x="0" y="0"/>
                <wp:positionH relativeFrom="column">
                  <wp:posOffset>278765</wp:posOffset>
                </wp:positionH>
                <wp:positionV relativeFrom="paragraph">
                  <wp:posOffset>255905</wp:posOffset>
                </wp:positionV>
                <wp:extent cx="6858635" cy="82321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635" cy="823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AE241" w14:textId="77777777" w:rsidR="00DA5B12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  <w:p w14:paraId="78D6C53B" w14:textId="77777777" w:rsidR="00DA5B12" w:rsidRPr="006C698F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Aquaculture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AQ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Kate </w:t>
                            </w:r>
                            <w:proofErr w:type="spellStart"/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Hutson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Away until </w:t>
                            </w:r>
                            <w:r w:rsidRPr="0029260F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Feb</w:t>
                            </w:r>
                          </w:p>
                          <w:p w14:paraId="62595EAB" w14:textId="77777777" w:rsidR="00DA5B12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Kyall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Zenger*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>Acting to Feb</w:t>
                            </w:r>
                          </w:p>
                          <w:p w14:paraId="1991B83D" w14:textId="77777777" w:rsidR="00DA5B12" w:rsidRPr="00690E98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AQ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Chaoshu</w:t>
                            </w:r>
                            <w:proofErr w:type="spellEnd"/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Zeng</w:t>
                            </w:r>
                            <w:proofErr w:type="spellEnd"/>
                          </w:p>
                          <w:p w14:paraId="0655C824" w14:textId="77777777" w:rsidR="00DA5B12" w:rsidRPr="006C698F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Chemistry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CH-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Murray Davies</w:t>
                            </w:r>
                          </w:p>
                          <w:p w14:paraId="23EBC799" w14:textId="49C974A5" w:rsidR="00DA5B12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CH-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EB665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Mike Liddell</w:t>
                            </w:r>
                          </w:p>
                          <w:p w14:paraId="7E0D8F5A" w14:textId="2BA56FD7" w:rsidR="00DA5B12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Engineering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EG, EE, ME, CL,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Rabin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Tuladhar</w:t>
                            </w:r>
                            <w:proofErr w:type="spellEnd"/>
                          </w:p>
                          <w:p w14:paraId="1DB0C4A2" w14:textId="68BEE0BF" w:rsidR="00DA5B12" w:rsidRPr="0096735C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CS, CC-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47BA4B21" w14:textId="482D164C" w:rsidR="00DA5B12" w:rsidRPr="006C698F" w:rsidRDefault="00DA5B12" w:rsidP="00741014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Env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. Management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EV-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Yetta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Gurtner</w:t>
                            </w:r>
                            <w:proofErr w:type="spellEnd"/>
                          </w:p>
                          <w:p w14:paraId="50E10E20" w14:textId="7FF82A4F" w:rsidR="00DA5B12" w:rsidRDefault="00DA5B12" w:rsidP="00741014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EV-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Colin Macgregor</w:t>
                            </w:r>
                          </w:p>
                          <w:p w14:paraId="27CAC485" w14:textId="0F6477F8" w:rsidR="00DA5B12" w:rsidRDefault="00DA5B12" w:rsidP="00741014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EV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TSV &amp; 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         </w:t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Amy </w:t>
                            </w:r>
                            <w:proofErr w:type="spellStart"/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Diedrich</w:t>
                            </w:r>
                            <w:proofErr w:type="spellEnd"/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17449D4" w14:textId="2E96391C" w:rsidR="00DA5B12" w:rsidRPr="006C698F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Geoscience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EA-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Jan Huizenga</w:t>
                            </w:r>
                          </w:p>
                          <w:p w14:paraId="05410EBB" w14:textId="77777777" w:rsidR="00DA5B12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EA-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            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Paul Nelson</w:t>
                            </w:r>
                          </w:p>
                          <w:p w14:paraId="2BDEBEB4" w14:textId="6F8FB2A4" w:rsidR="00DA5B12" w:rsidRPr="00C315C9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EA-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Christa </w:t>
                            </w:r>
                            <w:proofErr w:type="spellStart"/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Placzek</w:t>
                            </w:r>
                            <w:proofErr w:type="spellEnd"/>
                          </w:p>
                          <w:p w14:paraId="398166F3" w14:textId="76C53D8D" w:rsidR="00DA5B12" w:rsidRPr="00DA1603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EA-</w:t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CNS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Paul Nelson</w:t>
                            </w:r>
                          </w:p>
                          <w:p w14:paraId="1B46BDA9" w14:textId="77777777" w:rsidR="00DA5B12" w:rsidRPr="00690E98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Marine Biology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MB-</w:t>
                            </w:r>
                            <w:r w:rsidRPr="00621E9D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proofErr w:type="spellStart"/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Orpha</w:t>
                            </w:r>
                            <w:proofErr w:type="spellEnd"/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Bellwood</w:t>
                            </w:r>
                          </w:p>
                          <w:p w14:paraId="03E6ADB4" w14:textId="77777777" w:rsidR="00DA5B12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MB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129D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Naomi Gardiner</w:t>
                            </w:r>
                          </w:p>
                          <w:p w14:paraId="4A334722" w14:textId="28532785" w:rsidR="00DA5B12" w:rsidRDefault="00DA5B12" w:rsidP="002B7D2F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Math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="002B7D2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MA-</w:t>
                            </w:r>
                            <w:r w:rsidRPr="00C07E9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 &amp; CNS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="002B7D2F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Shaun </w:t>
                            </w:r>
                            <w:proofErr w:type="spellStart"/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Belward</w:t>
                            </w:r>
                            <w:proofErr w:type="spellEnd"/>
                          </w:p>
                          <w:p w14:paraId="44E1D285" w14:textId="5A9BD081" w:rsidR="002B7D2F" w:rsidRPr="002B7D2F" w:rsidRDefault="002B7D2F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</w:t>
                            </w:r>
                            <w:proofErr w:type="gramStart"/>
                            <w:r w:rsidRPr="002B7D2F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includes</w:t>
                            </w:r>
                            <w:proofErr w:type="gramEnd"/>
                            <w:r w:rsidRPr="002B7D2F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SC1102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/SC1109/SC2202/SC2209</w:t>
                            </w:r>
                          </w:p>
                          <w:p w14:paraId="5810F62A" w14:textId="4F4DE86E" w:rsidR="00DA5B12" w:rsidRDefault="00DA5B12" w:rsidP="002B7D2F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Molecular &amp; Cell Bio      BC, BM-</w:t>
                            </w:r>
                            <w:r w:rsidRPr="00C07E9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 &amp; CNS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Alan Baxter</w:t>
                            </w:r>
                            <w:r w:rsidR="002B7D2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1DBD4EF" w14:textId="2BAEFB62" w:rsidR="00DA5B12" w:rsidRPr="006C698F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Physics           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PH</w:t>
                            </w:r>
                            <w:r w:rsidRPr="00C07E9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TSV &amp; CNS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Peter </w:t>
                            </w:r>
                            <w:proofErr w:type="spellStart"/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Ridd</w:t>
                            </w:r>
                            <w:proofErr w:type="spellEnd"/>
                          </w:p>
                          <w:p w14:paraId="69847F88" w14:textId="77777777" w:rsidR="00DA5B12" w:rsidRPr="006C698F" w:rsidRDefault="00DA5B12" w:rsidP="002F6678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Zoology &amp; Ecology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BZ, BS-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Ben Hirsch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14:paraId="1B1D72C8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BZ, BS-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C91F7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Tasmin</w:t>
                            </w:r>
                            <w:proofErr w:type="spellEnd"/>
                            <w:r w:rsidRPr="00C91F7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1F7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Rymer</w:t>
                            </w:r>
                            <w:proofErr w:type="spellEnd"/>
                          </w:p>
                          <w:p w14:paraId="53C91C20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BZ, BS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TSV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           </w:t>
                            </w:r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Lin Schwarzkopf</w:t>
                            </w:r>
                          </w:p>
                          <w:p w14:paraId="6548DDAD" w14:textId="620626BF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BZ, BS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          </w:t>
                            </w:r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Brad </w:t>
                            </w:r>
                            <w:proofErr w:type="spellStart"/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Congdon</w:t>
                            </w:r>
                            <w:proofErr w:type="spellEnd"/>
                            <w:r w:rsidR="00DD1661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*</w:t>
                            </w:r>
                            <w:r w:rsidR="00DD1661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Away until Au</w:t>
                            </w:r>
                            <w:r w:rsidR="00956645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  <w:p w14:paraId="70444A7C" w14:textId="7C8B2767" w:rsidR="00DA5B12" w:rsidRDefault="00DD1661" w:rsidP="00DD1661">
                            <w:pPr>
                              <w:ind w:left="5618" w:firstLine="86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Tasmin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Rymer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Acting until Au</w:t>
                            </w:r>
                            <w:r w:rsidR="00956645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  <w:p w14:paraId="06EA5BFB" w14:textId="1AD4C0F5" w:rsidR="00DA5B12" w:rsidRDefault="00A10F0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Complex Assessment Issues   </w:t>
                            </w:r>
                            <w:r w:rsidR="00DA5B12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="00DA5B12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="00DA5B12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        </w:t>
                            </w:r>
                            <w:r w:rsidR="00DA5B12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Heather Robson</w:t>
                            </w:r>
                            <w:bookmarkStart w:id="0" w:name="_GoBack"/>
                            <w:bookmarkEnd w:id="0"/>
                          </w:p>
                          <w:p w14:paraId="67D75312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C01173B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0E51964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00BB49E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63171B3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3224994" w14:textId="36295DD2" w:rsidR="00DA5B12" w:rsidRDefault="00DA5B12" w:rsidP="00C07E9B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To request subject outlines please email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:            </w:t>
                            </w:r>
                            <w:r w:rsidRPr="00FA7F53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cse.academicservices@jcu.edu.au</w:t>
                            </w:r>
                            <w:proofErr w:type="gramEnd"/>
                          </w:p>
                          <w:p w14:paraId="1BD15C67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F4A03E9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4DD64F5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C76B869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18D70D5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A2E694F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18AAB95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FE5293A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56B7574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D4BF637" w14:textId="77777777" w:rsidR="00DA5B12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C1D0072" w14:textId="77777777" w:rsidR="00DA5B12" w:rsidRPr="007A76D6" w:rsidRDefault="00DA5B12" w:rsidP="002F6678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9D0834" w14:textId="77777777" w:rsidR="00DA5B12" w:rsidRDefault="00DA5B12" w:rsidP="00C14B28">
                            <w:pPr>
                              <w:ind w:left="-142" w:right="-106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9506CBD" w14:textId="77777777" w:rsidR="00DA5B12" w:rsidRPr="003E2CCC" w:rsidRDefault="00DA5B12" w:rsidP="00C14B28">
                            <w:pPr>
                              <w:ind w:left="-142" w:right="-106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1.95pt;margin-top:20.15pt;width:540.05pt;height:6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" filled="f" stroked="f">
                <v:textbox>
                  <w:txbxContent>
                    <w:p w14:paraId="694AE241" w14:textId="77777777" w:rsidR="00DA5B12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  <w:p w14:paraId="78D6C53B" w14:textId="77777777" w:rsidR="00DA5B12" w:rsidRPr="006C698F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Aquaculture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AQ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Kate </w:t>
                      </w:r>
                      <w:proofErr w:type="spellStart"/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Hutson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*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 xml:space="preserve">Away until </w:t>
                      </w:r>
                      <w:r w:rsidRPr="0029260F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Feb</w:t>
                      </w:r>
                    </w:p>
                    <w:p w14:paraId="62595EAB" w14:textId="77777777" w:rsidR="00DA5B12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Kyall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Zenger*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>Acting to Feb</w:t>
                      </w:r>
                    </w:p>
                    <w:p w14:paraId="1991B83D" w14:textId="77777777" w:rsidR="00DA5B12" w:rsidRPr="00690E98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AQ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Chaoshu</w:t>
                      </w:r>
                      <w:proofErr w:type="spellEnd"/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Zeng</w:t>
                      </w:r>
                      <w:proofErr w:type="spellEnd"/>
                    </w:p>
                    <w:p w14:paraId="0655C824" w14:textId="77777777" w:rsidR="00DA5B12" w:rsidRPr="006C698F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Chemistry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CH-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Murray Davies</w:t>
                      </w:r>
                    </w:p>
                    <w:p w14:paraId="23EBC799" w14:textId="49C974A5" w:rsidR="00DA5B12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CH-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EB665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Mike Liddell</w:t>
                      </w:r>
                    </w:p>
                    <w:p w14:paraId="7E0D8F5A" w14:textId="2BA56FD7" w:rsidR="00DA5B12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Engineering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EG, EE, ME, CL,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Rabin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Tuladhar</w:t>
                      </w:r>
                      <w:proofErr w:type="spellEnd"/>
                    </w:p>
                    <w:p w14:paraId="1DB0C4A2" w14:textId="68BEE0BF" w:rsidR="00DA5B12" w:rsidRPr="0096735C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CS, CC-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47BA4B21" w14:textId="482D164C" w:rsidR="00DA5B12" w:rsidRPr="006C698F" w:rsidRDefault="00DA5B12" w:rsidP="00741014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Env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. Management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EV-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Yetta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Gurtner</w:t>
                      </w:r>
                      <w:proofErr w:type="spellEnd"/>
                    </w:p>
                    <w:p w14:paraId="50E10E20" w14:textId="7FF82A4F" w:rsidR="00DA5B12" w:rsidRDefault="00DA5B12" w:rsidP="00741014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EV-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Colin Macgregor</w:t>
                      </w:r>
                    </w:p>
                    <w:p w14:paraId="27CAC485" w14:textId="0F6477F8" w:rsidR="00DA5B12" w:rsidRDefault="00DA5B12" w:rsidP="00741014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EV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TSV &amp; 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         </w:t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Amy </w:t>
                      </w:r>
                      <w:proofErr w:type="spellStart"/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Diedrich</w:t>
                      </w:r>
                      <w:proofErr w:type="spellEnd"/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</w:p>
                    <w:p w14:paraId="217449D4" w14:textId="2E96391C" w:rsidR="00DA5B12" w:rsidRPr="006C698F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Geoscience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EA-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Jan Huizenga</w:t>
                      </w:r>
                    </w:p>
                    <w:p w14:paraId="05410EBB" w14:textId="77777777" w:rsidR="00DA5B12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EA-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           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Paul Nelson</w:t>
                      </w:r>
                    </w:p>
                    <w:p w14:paraId="2BDEBEB4" w14:textId="6F8FB2A4" w:rsidR="00DA5B12" w:rsidRPr="00C315C9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EA-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Christa </w:t>
                      </w:r>
                      <w:proofErr w:type="spellStart"/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Placzek</w:t>
                      </w:r>
                      <w:proofErr w:type="spellEnd"/>
                    </w:p>
                    <w:p w14:paraId="398166F3" w14:textId="76C53D8D" w:rsidR="00DA5B12" w:rsidRPr="00DA1603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EA-</w:t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CNS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Paul Nelson</w:t>
                      </w:r>
                    </w:p>
                    <w:p w14:paraId="1B46BDA9" w14:textId="77777777" w:rsidR="00DA5B12" w:rsidRPr="00690E98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Marine Biology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MB-</w:t>
                      </w:r>
                      <w:r w:rsidRPr="00621E9D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proofErr w:type="spellStart"/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Orpha</w:t>
                      </w:r>
                      <w:proofErr w:type="spellEnd"/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Bellwood</w:t>
                      </w:r>
                    </w:p>
                    <w:p w14:paraId="03E6ADB4" w14:textId="77777777" w:rsidR="00DA5B12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MB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129D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Naomi Gardiner</w:t>
                      </w:r>
                    </w:p>
                    <w:p w14:paraId="4A334722" w14:textId="28532785" w:rsidR="00DA5B12" w:rsidRDefault="00DA5B12" w:rsidP="002B7D2F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Math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="002B7D2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MA-</w:t>
                      </w:r>
                      <w:r w:rsidRPr="00C07E9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 &amp; CNS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5 </w:t>
                      </w:r>
                      <w:r w:rsidR="002B7D2F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Shaun </w:t>
                      </w:r>
                      <w:proofErr w:type="spellStart"/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Belward</w:t>
                      </w:r>
                      <w:proofErr w:type="spellEnd"/>
                    </w:p>
                    <w:p w14:paraId="44E1D285" w14:textId="5A9BD081" w:rsidR="002B7D2F" w:rsidRPr="002B7D2F" w:rsidRDefault="002B7D2F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</w:t>
                      </w:r>
                      <w:proofErr w:type="gramStart"/>
                      <w:r w:rsidRPr="002B7D2F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includes</w:t>
                      </w:r>
                      <w:proofErr w:type="gramEnd"/>
                      <w:r w:rsidRPr="002B7D2F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SC1102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/SC1109/SC2202/SC2209</w:t>
                      </w:r>
                    </w:p>
                    <w:p w14:paraId="5810F62A" w14:textId="4F4DE86E" w:rsidR="00DA5B12" w:rsidRDefault="00DA5B12" w:rsidP="002B7D2F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Molecular &amp; Cell Bio      BC, BM-</w:t>
                      </w:r>
                      <w:r w:rsidRPr="00C07E9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 &amp; CNS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Alan Baxter</w:t>
                      </w:r>
                      <w:r w:rsidR="002B7D2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01DBD4EF" w14:textId="2BAEFB62" w:rsidR="00DA5B12" w:rsidRPr="006C698F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Physics          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PH</w:t>
                      </w:r>
                      <w:r w:rsidRPr="00C07E9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TSV &amp; CNS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Peter </w:t>
                      </w:r>
                      <w:proofErr w:type="spellStart"/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Ridd</w:t>
                      </w:r>
                      <w:proofErr w:type="spellEnd"/>
                    </w:p>
                    <w:p w14:paraId="69847F88" w14:textId="77777777" w:rsidR="00DA5B12" w:rsidRPr="006C698F" w:rsidRDefault="00DA5B12" w:rsidP="002F6678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Zoology &amp; Ecology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BZ, BS-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Ben Hirsch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</w:p>
                    <w:p w14:paraId="1B1D72C8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BZ, BS-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C91F7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</w:t>
                      </w:r>
                      <w:proofErr w:type="spellEnd"/>
                      <w:r w:rsidRPr="00C91F7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1F7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Rymer</w:t>
                      </w:r>
                      <w:proofErr w:type="spellEnd"/>
                    </w:p>
                    <w:p w14:paraId="53C91C20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BZ, BS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TSV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           </w:t>
                      </w:r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Lin Schwarzkopf</w:t>
                      </w:r>
                    </w:p>
                    <w:p w14:paraId="6548DDAD" w14:textId="620626BF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BZ, BS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          </w:t>
                      </w:r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Brad </w:t>
                      </w:r>
                      <w:proofErr w:type="spellStart"/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Congdon</w:t>
                      </w:r>
                      <w:proofErr w:type="spellEnd"/>
                      <w:r w:rsidR="00DD1661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*</w:t>
                      </w:r>
                      <w:r w:rsidR="00DD1661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Away until Au</w:t>
                      </w:r>
                      <w:r w:rsidR="00956645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g</w:t>
                      </w:r>
                    </w:p>
                    <w:p w14:paraId="70444A7C" w14:textId="7C8B2767" w:rsidR="00DA5B12" w:rsidRDefault="00DD1661" w:rsidP="00DD1661">
                      <w:pPr>
                        <w:ind w:left="5618" w:firstLine="86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Rymer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*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Acting until Au</w:t>
                      </w:r>
                      <w:r w:rsidR="00956645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g</w:t>
                      </w:r>
                    </w:p>
                    <w:p w14:paraId="06EA5BFB" w14:textId="1AD4C0F5" w:rsidR="00DA5B12" w:rsidRDefault="00A10F0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Complex Assessment Issues   </w:t>
                      </w:r>
                      <w:r w:rsidR="00DA5B12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="00DA5B12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="00DA5B12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        </w:t>
                      </w:r>
                      <w:r w:rsidR="00DA5B12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Heather Robson</w:t>
                      </w:r>
                      <w:bookmarkStart w:id="1" w:name="_GoBack"/>
                      <w:bookmarkEnd w:id="1"/>
                    </w:p>
                    <w:p w14:paraId="67D75312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C01173B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0E51964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00BB49E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63171B3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3224994" w14:textId="36295DD2" w:rsidR="00DA5B12" w:rsidRDefault="00DA5B12" w:rsidP="00C07E9B">
                      <w:pPr>
                        <w:ind w:left="-142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To request subject outlines please email</w:t>
                      </w: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:            </w:t>
                      </w:r>
                      <w:r w:rsidRPr="00FA7F53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cse.academicservices@jcu.edu.au</w:t>
                      </w:r>
                      <w:proofErr w:type="gramEnd"/>
                    </w:p>
                    <w:p w14:paraId="1BD15C67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F4A03E9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4DD64F5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C76B869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18D70D5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A2E694F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18AAB95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FE5293A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56B7574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D4BF637" w14:textId="77777777" w:rsidR="00DA5B12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C1D0072" w14:textId="77777777" w:rsidR="00DA5B12" w:rsidRPr="007A76D6" w:rsidRDefault="00DA5B12" w:rsidP="002F6678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9D0834" w14:textId="77777777" w:rsidR="00DA5B12" w:rsidRDefault="00DA5B12" w:rsidP="00C14B28">
                      <w:pPr>
                        <w:ind w:left="-142" w:right="-106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9506CBD" w14:textId="77777777" w:rsidR="00DA5B12" w:rsidRPr="003E2CCC" w:rsidRDefault="00DA5B12" w:rsidP="00C14B28">
                      <w:pPr>
                        <w:ind w:left="-142" w:right="-106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130D07" w14:textId="1062DD5E" w:rsidR="00CC56A8" w:rsidRDefault="00CC56A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3BE7C778" w14:textId="19A23E4D" w:rsidR="00CC56A8" w:rsidRDefault="00CC56A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45DC1F3C" w14:textId="12F8FCD8" w:rsidR="00CC56A8" w:rsidRDefault="00CC56A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039750C2" w14:textId="2DA66DD4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63EA09C7" w14:textId="72193BD1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2485FEEC" w14:textId="2DCF98EC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66675122" w14:textId="3F0BB47D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24A07CCA" w14:textId="43302337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3BE01964" w14:textId="158A0083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1F3ADA29" w14:textId="15B835DD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2FD01FA7" w14:textId="06ECA3C6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5E5B0B74" w14:textId="5FAC8948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65D34D69" w14:textId="3FDDB14F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764DA10A" w14:textId="143684E7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1B27EC0E" w14:textId="77777777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65978C75" w14:textId="656365C8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01F44743" w14:textId="77777777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135E9841" w14:textId="10367C2D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2F03B0F6" w14:textId="3E441701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3BA89274" w14:textId="6F62D9DA" w:rsidR="002F6678" w:rsidRDefault="002F6678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</w:p>
    <w:p w14:paraId="297DF078" w14:textId="4FA6DBC5" w:rsidR="00C824BB" w:rsidRDefault="00E6789B" w:rsidP="00D04A64">
      <w:pPr>
        <w:ind w:left="567"/>
        <w:rPr>
          <w:rFonts w:ascii="Arial" w:hAnsi="Arial" w:cs="Arial"/>
          <w:color w:val="FFFFFF" w:themeColor="background1"/>
          <w:sz w:val="48"/>
          <w:szCs w:val="48"/>
        </w:rPr>
      </w:pPr>
      <w:r w:rsidRPr="000766C9">
        <w:rPr>
          <w:noProof/>
        </w:rPr>
        <w:drawing>
          <wp:anchor distT="0" distB="0" distL="114300" distR="114300" simplePos="0" relativeHeight="251677696" behindDoc="0" locked="0" layoutInCell="1" allowOverlap="1" wp14:anchorId="0C54F50B" wp14:editId="38990607">
            <wp:simplePos x="0" y="0"/>
            <wp:positionH relativeFrom="column">
              <wp:posOffset>-567458</wp:posOffset>
            </wp:positionH>
            <wp:positionV relativeFrom="paragraph">
              <wp:posOffset>322394</wp:posOffset>
            </wp:positionV>
            <wp:extent cx="532130" cy="628015"/>
            <wp:effectExtent l="0" t="0" r="127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Stack_Outlined_Reverse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28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EF818" w14:textId="63349B6A" w:rsidR="009333DE" w:rsidRPr="00C824BB" w:rsidRDefault="00244DD9" w:rsidP="00C824BB">
      <w:pPr>
        <w:tabs>
          <w:tab w:val="left" w:pos="7568"/>
        </w:tabs>
        <w:ind w:left="567"/>
      </w:pPr>
      <w:r w:rsidRPr="000766C9">
        <w:rPr>
          <w:noProof/>
        </w:rPr>
        <w:drawing>
          <wp:anchor distT="0" distB="0" distL="114300" distR="114300" simplePos="0" relativeHeight="251673600" behindDoc="0" locked="0" layoutInCell="1" allowOverlap="1" wp14:anchorId="74414173" wp14:editId="7C1A196F">
            <wp:simplePos x="0" y="0"/>
            <wp:positionH relativeFrom="column">
              <wp:posOffset>6676390</wp:posOffset>
            </wp:positionH>
            <wp:positionV relativeFrom="paragraph">
              <wp:posOffset>1033780</wp:posOffset>
            </wp:positionV>
            <wp:extent cx="532130" cy="628015"/>
            <wp:effectExtent l="0" t="0" r="127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Stack_Outlined_Reverse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28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678" w:rsidRPr="000766C9">
        <w:rPr>
          <w:noProof/>
        </w:rPr>
        <w:drawing>
          <wp:anchor distT="0" distB="0" distL="114300" distR="114300" simplePos="0" relativeHeight="251675648" behindDoc="0" locked="0" layoutInCell="1" allowOverlap="1" wp14:anchorId="1582630B" wp14:editId="65827C93">
            <wp:simplePos x="0" y="0"/>
            <wp:positionH relativeFrom="column">
              <wp:posOffset>6680835</wp:posOffset>
            </wp:positionH>
            <wp:positionV relativeFrom="paragraph">
              <wp:posOffset>7571740</wp:posOffset>
            </wp:positionV>
            <wp:extent cx="532130" cy="628015"/>
            <wp:effectExtent l="0" t="0" r="127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Stack_Outlined_Reverse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28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3DE" w:rsidRPr="00C824BB" w:rsidSect="00E23460">
      <w:headerReference w:type="even" r:id="rId22"/>
      <w:headerReference w:type="default" r:id="rId23"/>
      <w:footerReference w:type="default" r:id="rId24"/>
      <w:headerReference w:type="first" r:id="rId25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38EC68" w14:textId="77777777" w:rsidR="00431417" w:rsidRDefault="00431417" w:rsidP="00EC28DE">
      <w:r>
        <w:separator/>
      </w:r>
    </w:p>
  </w:endnote>
  <w:endnote w:type="continuationSeparator" w:id="0">
    <w:p w14:paraId="5A2B5817" w14:textId="77777777" w:rsidR="00431417" w:rsidRDefault="00431417" w:rsidP="00EC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789CE8" w14:textId="77777777" w:rsidR="004A34A8" w:rsidRDefault="004A34A8" w:rsidP="004A34A8">
    <w:pPr>
      <w:ind w:left="-108"/>
      <w:jc w:val="center"/>
      <w:rPr>
        <w:rFonts w:ascii="Arial" w:hAnsi="Arial"/>
        <w:color w:val="FFFFFF" w:themeColor="background1"/>
        <w:sz w:val="29"/>
        <w:szCs w:val="29"/>
      </w:rPr>
    </w:pPr>
    <w:r w:rsidRPr="00527882">
      <w:rPr>
        <w:rStyle w:val="Hyperlink"/>
        <w:rFonts w:ascii="Times New Roman" w:hAnsi="Times New Roman"/>
        <w:color w:val="FFFFFF" w:themeColor="background1"/>
        <w:sz w:val="16"/>
        <w:szCs w:val="16"/>
        <w:u w:val="none"/>
      </w:rPr>
      <w:fldChar w:fldCharType="begin"/>
    </w:r>
    <w:r w:rsidRPr="00527882">
      <w:rPr>
        <w:rStyle w:val="Hyperlink"/>
        <w:rFonts w:ascii="Times New Roman" w:hAnsi="Times New Roman"/>
        <w:color w:val="FFFFFF" w:themeColor="background1"/>
        <w:sz w:val="16"/>
        <w:szCs w:val="16"/>
        <w:u w:val="none"/>
      </w:rPr>
      <w:instrText xml:space="preserve"> FILENAME </w:instrText>
    </w:r>
    <w:r w:rsidRPr="00527882">
      <w:rPr>
        <w:rStyle w:val="Hyperlink"/>
        <w:rFonts w:ascii="Times New Roman" w:hAnsi="Times New Roman"/>
        <w:color w:val="FFFFFF" w:themeColor="background1"/>
        <w:sz w:val="16"/>
        <w:szCs w:val="16"/>
        <w:u w:val="none"/>
      </w:rPr>
      <w:fldChar w:fldCharType="separate"/>
    </w:r>
    <w:r w:rsidR="00956645">
      <w:rPr>
        <w:rStyle w:val="Hyperlink"/>
        <w:rFonts w:ascii="Times New Roman" w:hAnsi="Times New Roman"/>
        <w:noProof/>
        <w:color w:val="FFFFFF" w:themeColor="background1"/>
        <w:sz w:val="16"/>
        <w:szCs w:val="16"/>
        <w:u w:val="none"/>
      </w:rPr>
      <w:t>2018 TSV UG Course &amp; Major Coordinators vs 5.docx</w:t>
    </w:r>
    <w:r w:rsidRPr="00527882">
      <w:rPr>
        <w:rStyle w:val="Hyperlink"/>
        <w:rFonts w:ascii="Times New Roman" w:hAnsi="Times New Roman"/>
        <w:color w:val="FFFFFF" w:themeColor="background1"/>
        <w:sz w:val="16"/>
        <w:szCs w:val="16"/>
        <w:u w:val="none"/>
      </w:rPr>
      <w:fldChar w:fldCharType="end"/>
    </w:r>
  </w:p>
  <w:p w14:paraId="42BE81FE" w14:textId="77777777" w:rsidR="00DA5B12" w:rsidRDefault="00DA5B12" w:rsidP="004A34A8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582B60" w14:textId="77777777" w:rsidR="00431417" w:rsidRDefault="00431417" w:rsidP="00EC28DE">
      <w:r>
        <w:separator/>
      </w:r>
    </w:p>
  </w:footnote>
  <w:footnote w:type="continuationSeparator" w:id="0">
    <w:p w14:paraId="2E7D2FAB" w14:textId="77777777" w:rsidR="00431417" w:rsidRDefault="00431417" w:rsidP="00EC28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4CF2C1" w14:textId="30869E66" w:rsidR="00DA5B12" w:rsidRDefault="00956645">
    <w:pPr>
      <w:pStyle w:val="Header"/>
    </w:pPr>
    <w:r>
      <w:rPr>
        <w:noProof/>
      </w:rPr>
      <w:pict w14:anchorId="377779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2" type="#_x0000_t75" style="position:absolute;margin-left:0;margin-top:0;width:601.4pt;height:850.3pt;z-index:-251657216;mso-wrap-edited:f;mso-position-horizontal:center;mso-position-horizontal-relative:margin;mso-position-vertical:center;mso-position-vertical-relative:margin" wrapcoords="-26 0 -26 21561 21600 21561 21600 0 -26 0">
          <v:imagedata r:id="rId1" o:title="JCU_ImageBG_BLUE_Fis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D0166C" w14:textId="3A8A6BEF" w:rsidR="00DA5B12" w:rsidRDefault="00956645">
    <w:pPr>
      <w:pStyle w:val="Header"/>
    </w:pPr>
    <w:r>
      <w:rPr>
        <w:noProof/>
      </w:rPr>
      <w:pict w14:anchorId="6B5B8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1" type="#_x0000_t75" style="position:absolute;margin-left:0;margin-top:0;width:601.4pt;height:850.3pt;z-index:-251658240;mso-wrap-edited:f;mso-position-horizontal:center;mso-position-horizontal-relative:margin;mso-position-vertical:center;mso-position-vertical-relative:margin" wrapcoords="-26 0 -26 21561 21600 21561 21600 0 -26 0">
          <v:imagedata r:id="rId1" o:title="JCU_ImageBG_BLUE_Fis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C02253" w14:textId="7D75A5C2" w:rsidR="00DA5B12" w:rsidRDefault="00956645">
    <w:pPr>
      <w:pStyle w:val="Header"/>
    </w:pPr>
    <w:r>
      <w:rPr>
        <w:noProof/>
      </w:rPr>
      <w:pict w14:anchorId="25651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3" type="#_x0000_t75" style="position:absolute;margin-left:0;margin-top:0;width:601.4pt;height:850.3pt;z-index:-251656192;mso-wrap-edited:f;mso-position-horizontal:center;mso-position-horizontal-relative:margin;mso-position-vertical:center;mso-position-vertical-relative:margin" wrapcoords="-26 0 -26 21561 21600 21561 21600 0 -26 0">
          <v:imagedata r:id="rId1" o:title="JCU_ImageBG_BLUE_Fis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displayBackgroundShape/>
  <w:proofState w:spelling="clean" w:grammar="clean"/>
  <w:attachedTemplate r:id="rId1"/>
  <w:defaultTabStop w:val="720"/>
  <w:characterSpacingControl w:val="doNotCompress"/>
  <w:savePreviewPicture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411"/>
    <w:rsid w:val="000218B9"/>
    <w:rsid w:val="0005168B"/>
    <w:rsid w:val="000625FF"/>
    <w:rsid w:val="00063C1A"/>
    <w:rsid w:val="00082C40"/>
    <w:rsid w:val="00112004"/>
    <w:rsid w:val="00127038"/>
    <w:rsid w:val="00151581"/>
    <w:rsid w:val="00184E33"/>
    <w:rsid w:val="00212199"/>
    <w:rsid w:val="00213285"/>
    <w:rsid w:val="00230F8A"/>
    <w:rsid w:val="00244DD9"/>
    <w:rsid w:val="002A0B07"/>
    <w:rsid w:val="002B18CD"/>
    <w:rsid w:val="002B7D2F"/>
    <w:rsid w:val="002E3D19"/>
    <w:rsid w:val="002F6678"/>
    <w:rsid w:val="00346A9C"/>
    <w:rsid w:val="003E2CCC"/>
    <w:rsid w:val="00431417"/>
    <w:rsid w:val="004A34A8"/>
    <w:rsid w:val="005206BC"/>
    <w:rsid w:val="00556716"/>
    <w:rsid w:val="00557341"/>
    <w:rsid w:val="00593FAF"/>
    <w:rsid w:val="005B1003"/>
    <w:rsid w:val="005C16F6"/>
    <w:rsid w:val="005E436B"/>
    <w:rsid w:val="005F22B2"/>
    <w:rsid w:val="00645E64"/>
    <w:rsid w:val="006B6018"/>
    <w:rsid w:val="00741014"/>
    <w:rsid w:val="007714F5"/>
    <w:rsid w:val="007A76D6"/>
    <w:rsid w:val="007C76D5"/>
    <w:rsid w:val="007D076A"/>
    <w:rsid w:val="007F78B6"/>
    <w:rsid w:val="00805C04"/>
    <w:rsid w:val="00827D53"/>
    <w:rsid w:val="00856C45"/>
    <w:rsid w:val="00893C17"/>
    <w:rsid w:val="008A6BD9"/>
    <w:rsid w:val="008D2348"/>
    <w:rsid w:val="008D2C63"/>
    <w:rsid w:val="008E1347"/>
    <w:rsid w:val="008F6ECA"/>
    <w:rsid w:val="00912B22"/>
    <w:rsid w:val="009333DE"/>
    <w:rsid w:val="00956645"/>
    <w:rsid w:val="0096735C"/>
    <w:rsid w:val="0098730A"/>
    <w:rsid w:val="00A10F02"/>
    <w:rsid w:val="00A32224"/>
    <w:rsid w:val="00A87316"/>
    <w:rsid w:val="00A97411"/>
    <w:rsid w:val="00AF0769"/>
    <w:rsid w:val="00B52B96"/>
    <w:rsid w:val="00B6060E"/>
    <w:rsid w:val="00B802B0"/>
    <w:rsid w:val="00BD39F9"/>
    <w:rsid w:val="00BE0B89"/>
    <w:rsid w:val="00C07E9B"/>
    <w:rsid w:val="00C14B28"/>
    <w:rsid w:val="00C235A5"/>
    <w:rsid w:val="00C315C9"/>
    <w:rsid w:val="00C824BB"/>
    <w:rsid w:val="00CC56A8"/>
    <w:rsid w:val="00CC69B0"/>
    <w:rsid w:val="00CC7927"/>
    <w:rsid w:val="00CE0160"/>
    <w:rsid w:val="00CE442E"/>
    <w:rsid w:val="00D03016"/>
    <w:rsid w:val="00D04A64"/>
    <w:rsid w:val="00D07782"/>
    <w:rsid w:val="00D875FE"/>
    <w:rsid w:val="00D91E14"/>
    <w:rsid w:val="00DA5B12"/>
    <w:rsid w:val="00DD1661"/>
    <w:rsid w:val="00DD58CC"/>
    <w:rsid w:val="00E13D56"/>
    <w:rsid w:val="00E23460"/>
    <w:rsid w:val="00E40F9B"/>
    <w:rsid w:val="00E6789B"/>
    <w:rsid w:val="00EA4489"/>
    <w:rsid w:val="00EB665D"/>
    <w:rsid w:val="00EC28DE"/>
    <w:rsid w:val="00EF5A12"/>
    <w:rsid w:val="00F40598"/>
    <w:rsid w:val="00FA7F53"/>
    <w:rsid w:val="00FB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."/>
  <w:listSeparator w:val=","/>
  <w14:docId w14:val="6FD685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8DE"/>
  </w:style>
  <w:style w:type="paragraph" w:styleId="Footer">
    <w:name w:val="footer"/>
    <w:basedOn w:val="Normal"/>
    <w:link w:val="Foot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8DE"/>
  </w:style>
  <w:style w:type="paragraph" w:styleId="BalloonText">
    <w:name w:val="Balloon Text"/>
    <w:basedOn w:val="Normal"/>
    <w:link w:val="BalloonTextChar"/>
    <w:uiPriority w:val="99"/>
    <w:semiHidden/>
    <w:unhideWhenUsed/>
    <w:rsid w:val="00BE0B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B8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F6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F66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7F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8DE"/>
  </w:style>
  <w:style w:type="paragraph" w:styleId="Footer">
    <w:name w:val="footer"/>
    <w:basedOn w:val="Normal"/>
    <w:link w:val="Foot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8DE"/>
  </w:style>
  <w:style w:type="paragraph" w:styleId="BalloonText">
    <w:name w:val="Balloon Text"/>
    <w:basedOn w:val="Normal"/>
    <w:link w:val="BalloonTextChar"/>
    <w:uiPriority w:val="99"/>
    <w:semiHidden/>
    <w:unhideWhenUsed/>
    <w:rsid w:val="00BE0B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B8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F6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F66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7F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Madoc.Sheehan@jcu.edu.au" TargetMode="External"/><Relationship Id="rId20" Type="http://schemas.openxmlformats.org/officeDocument/2006/relationships/hyperlink" Target="mailto:cse.studentsupport1@jcu.edu.au" TargetMode="External"/><Relationship Id="rId21" Type="http://schemas.openxmlformats.org/officeDocument/2006/relationships/hyperlink" Target="mailto:cse.studentsupport1@jcu.edu.au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header" Target="head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mailto:Siva.Sivakugan@jcu.edu.au" TargetMode="External"/><Relationship Id="rId11" Type="http://schemas.openxmlformats.org/officeDocument/2006/relationships/hyperlink" Target="mailto:Zahedi@jcu.edu.au" TargetMode="External"/><Relationship Id="rId12" Type="http://schemas.openxmlformats.org/officeDocument/2006/relationships/hyperlink" Target="mailto:Peter.Ridd@jcu.edu.au" TargetMode="External"/><Relationship Id="rId13" Type="http://schemas.openxmlformats.org/officeDocument/2006/relationships/hyperlink" Target="mailto:Rabin.Tuladhar@jcu.edu.au" TargetMode="External"/><Relationship Id="rId14" Type="http://schemas.openxmlformats.org/officeDocument/2006/relationships/hyperlink" Target="mailto:Madoc.Sheehan@jcu.edu.au" TargetMode="External"/><Relationship Id="rId15" Type="http://schemas.openxmlformats.org/officeDocument/2006/relationships/hyperlink" Target="mailto:Siva.Sivakugan@jcu.edu.au" TargetMode="External"/><Relationship Id="rId16" Type="http://schemas.openxmlformats.org/officeDocument/2006/relationships/hyperlink" Target="mailto:Zahedi@jcu.edu.au" TargetMode="External"/><Relationship Id="rId17" Type="http://schemas.openxmlformats.org/officeDocument/2006/relationships/hyperlink" Target="mailto:Peter.Ridd@jcu.edu.au" TargetMode="External"/><Relationship Id="rId18" Type="http://schemas.openxmlformats.org/officeDocument/2006/relationships/image" Target="media/image1.png"/><Relationship Id="rId19" Type="http://schemas.openxmlformats.org/officeDocument/2006/relationships/image" Target="media/image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abin.Tuladhar@jcu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JCU_HD:Users:jc214428:Documents:JCU%20Brand%20Refresh:Brand%20Refresh%202012%20-%20Eskimo:%20%20MASTER%20ART:Online%20Marketing%20Toolkit%20-%20Templates:A4%20Flyers%20-%20MS%20Word:JCU%20A4%20Flyer%20BLUE%20F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04C6EF-D26C-2346-9AD6-1A74E02A7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JCU A4 Flyer BLUE Fish.dotx</Template>
  <TotalTime>1118</TotalTime>
  <Pages>3</Pages>
  <Words>273</Words>
  <Characters>1558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LeBherz</dc:creator>
  <cp:keywords/>
  <dc:description/>
  <cp:lastModifiedBy>Heather Robson</cp:lastModifiedBy>
  <cp:revision>15</cp:revision>
  <cp:lastPrinted>2018-01-31T04:50:00Z</cp:lastPrinted>
  <dcterms:created xsi:type="dcterms:W3CDTF">2017-11-08T03:38:00Z</dcterms:created>
  <dcterms:modified xsi:type="dcterms:W3CDTF">2018-01-31T04:50:00Z</dcterms:modified>
</cp:coreProperties>
</file>